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2E459" w14:textId="352EBAD6" w:rsidR="00274905" w:rsidRDefault="00274905" w:rsidP="002838AF">
      <w:pPr>
        <w:rPr>
          <w:rFonts w:asciiTheme="minorHAnsi" w:hAnsiTheme="minorHAnsi"/>
        </w:rPr>
      </w:pPr>
    </w:p>
    <w:p w14:paraId="44153DD4" w14:textId="0F2DBAB3" w:rsidR="002607BB" w:rsidRDefault="00F467E6" w:rsidP="00274905">
      <w:pPr>
        <w:jc w:val="center"/>
        <w:rPr>
          <w:rFonts w:asciiTheme="minorHAnsi" w:hAnsiTheme="minorHAnsi"/>
          <w:b/>
          <w:u w:val="single"/>
        </w:rPr>
      </w:pPr>
      <w:r w:rsidRPr="005C0F1E">
        <w:rPr>
          <w:rFonts w:asciiTheme="minorHAnsi" w:hAnsiTheme="minorHAnsi"/>
          <w:b/>
          <w:noProof/>
        </w:rPr>
        <w:drawing>
          <wp:inline distT="0" distB="0" distL="0" distR="0" wp14:anchorId="68602397" wp14:editId="38CDFB9B">
            <wp:extent cx="1721095" cy="6940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3112" cy="71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0621" w14:textId="77777777" w:rsidR="00721952" w:rsidRPr="00210707" w:rsidRDefault="00721952" w:rsidP="00274905">
      <w:pPr>
        <w:jc w:val="center"/>
        <w:rPr>
          <w:rFonts w:ascii="Sharp Sans No2 Semibold" w:hAnsi="Sharp Sans No2 Semibold"/>
          <w:b/>
          <w:u w:val="single"/>
        </w:rPr>
      </w:pPr>
    </w:p>
    <w:p w14:paraId="0FDF1EA0" w14:textId="7FACD412" w:rsidR="00274905" w:rsidRPr="00E03D4E" w:rsidRDefault="00D13810" w:rsidP="00274905">
      <w:pPr>
        <w:jc w:val="center"/>
        <w:rPr>
          <w:rFonts w:ascii="Sharp Sans No2 Bold" w:hAnsi="Sharp Sans No2 Bold"/>
          <w:b/>
          <w:color w:val="002060"/>
          <w:u w:val="single"/>
        </w:rPr>
      </w:pPr>
      <w:r>
        <w:rPr>
          <w:rFonts w:ascii="Sharp Sans No2 Bold" w:hAnsi="Sharp Sans No2 Bold"/>
          <w:b/>
          <w:color w:val="002060"/>
          <w:u w:val="single"/>
        </w:rPr>
        <w:t>September 24</w:t>
      </w:r>
      <w:r w:rsidR="00E80C74" w:rsidRPr="00E03D4E">
        <w:rPr>
          <w:rFonts w:ascii="Sharp Sans No2 Bold" w:hAnsi="Sharp Sans No2 Bold"/>
          <w:b/>
          <w:color w:val="002060"/>
          <w:u w:val="single"/>
        </w:rPr>
        <w:t>, 2020</w:t>
      </w:r>
      <w:r w:rsidR="002607BB" w:rsidRPr="00E03D4E">
        <w:rPr>
          <w:rFonts w:ascii="Sharp Sans No2 Bold" w:hAnsi="Sharp Sans No2 Bold"/>
          <w:b/>
          <w:color w:val="002060"/>
          <w:u w:val="single"/>
        </w:rPr>
        <w:t xml:space="preserve"> </w:t>
      </w:r>
      <w:r w:rsidR="00FC67F8" w:rsidRPr="00E03D4E">
        <w:rPr>
          <w:rFonts w:ascii="Sharp Sans No2 Bold" w:hAnsi="Sharp Sans No2 Bold"/>
          <w:b/>
          <w:color w:val="002060"/>
          <w:u w:val="single"/>
        </w:rPr>
        <w:t xml:space="preserve">NANC </w:t>
      </w:r>
      <w:r w:rsidR="002607BB" w:rsidRPr="00E03D4E">
        <w:rPr>
          <w:rFonts w:ascii="Sharp Sans No2 Bold" w:hAnsi="Sharp Sans No2 Bold"/>
          <w:b/>
          <w:color w:val="002060"/>
          <w:u w:val="single"/>
        </w:rPr>
        <w:t xml:space="preserve">MEETING </w:t>
      </w:r>
      <w:r w:rsidR="00FC67F8" w:rsidRPr="00E03D4E">
        <w:rPr>
          <w:rFonts w:ascii="Sharp Sans No2 Bold" w:hAnsi="Sharp Sans No2 Bold"/>
          <w:b/>
          <w:color w:val="002060"/>
          <w:u w:val="single"/>
        </w:rPr>
        <w:t>SUMMARY</w:t>
      </w:r>
    </w:p>
    <w:p w14:paraId="3DEF2D5A" w14:textId="77777777" w:rsidR="00210707" w:rsidRPr="00210707" w:rsidRDefault="00210707" w:rsidP="00512D5F">
      <w:pPr>
        <w:overflowPunct w:val="0"/>
        <w:textAlignment w:val="baseline"/>
        <w:rPr>
          <w:rFonts w:ascii="Sharp Sans No2 Semibold" w:hAnsi="Sharp Sans No2 Semibold"/>
          <w:b/>
          <w:color w:val="1F497D" w:themeColor="text2"/>
          <w:sz w:val="28"/>
          <w:szCs w:val="28"/>
          <w:u w:val="single"/>
        </w:rPr>
      </w:pPr>
    </w:p>
    <w:p w14:paraId="0356A4BF" w14:textId="77777777" w:rsidR="002B141F" w:rsidRDefault="002B141F" w:rsidP="002B141F">
      <w:pPr>
        <w:contextualSpacing/>
        <w:rPr>
          <w:rFonts w:ascii="Sharp Sans No2 Bold" w:hAnsi="Sharp Sans No2 Bold"/>
          <w:b/>
          <w:bCs/>
          <w:color w:val="002060"/>
        </w:rPr>
      </w:pPr>
    </w:p>
    <w:p w14:paraId="1886F7CD" w14:textId="1C058F0B" w:rsidR="006045EB" w:rsidRDefault="004608FB" w:rsidP="006B27E2">
      <w:pPr>
        <w:contextualSpacing/>
        <w:jc w:val="center"/>
        <w:rPr>
          <w:rFonts w:ascii="Sharp Sans No2 Bold" w:hAnsi="Sharp Sans No2 Bold"/>
          <w:b/>
          <w:bCs/>
          <w:color w:val="002060"/>
        </w:rPr>
      </w:pPr>
      <w:r w:rsidRPr="0002423F">
        <w:rPr>
          <w:rFonts w:ascii="Sharp Sans No2 Bold" w:hAnsi="Sharp Sans No2 Bold"/>
          <w:b/>
          <w:bCs/>
          <w:color w:val="002060"/>
        </w:rPr>
        <w:t>Pooling</w:t>
      </w:r>
      <w:r w:rsidR="00E03D4E">
        <w:rPr>
          <w:rFonts w:ascii="Sharp Sans No2 Bold" w:hAnsi="Sharp Sans No2 Bold"/>
          <w:b/>
          <w:bCs/>
          <w:color w:val="002060"/>
        </w:rPr>
        <w:t xml:space="preserve"> </w:t>
      </w:r>
      <w:r w:rsidR="00721952" w:rsidRPr="0002423F">
        <w:rPr>
          <w:rFonts w:ascii="Sharp Sans No2 Bold" w:hAnsi="Sharp Sans No2 Bold"/>
          <w:b/>
          <w:bCs/>
          <w:color w:val="002060"/>
        </w:rPr>
        <w:t>Administrat</w:t>
      </w:r>
      <w:r w:rsidR="001E6CB1" w:rsidRPr="0002423F">
        <w:rPr>
          <w:rFonts w:ascii="Sharp Sans No2 Bold" w:hAnsi="Sharp Sans No2 Bold"/>
          <w:b/>
          <w:bCs/>
          <w:color w:val="002060"/>
        </w:rPr>
        <w:t>or</w:t>
      </w:r>
      <w:r w:rsidR="006C48DC">
        <w:rPr>
          <w:rFonts w:ascii="Sharp Sans No2 Bold" w:hAnsi="Sharp Sans No2 Bold"/>
          <w:b/>
          <w:bCs/>
          <w:color w:val="002060"/>
        </w:rPr>
        <w:t xml:space="preserve"> </w:t>
      </w:r>
      <w:r w:rsidR="00E03D4E">
        <w:rPr>
          <w:rFonts w:ascii="Sharp Sans No2 Bold" w:hAnsi="Sharp Sans No2 Bold"/>
          <w:b/>
          <w:bCs/>
          <w:color w:val="002060"/>
        </w:rPr>
        <w:t>(PA)</w:t>
      </w:r>
      <w:r w:rsidR="00E03D4E" w:rsidRPr="0002423F">
        <w:rPr>
          <w:rFonts w:ascii="Sharp Sans No2 Bold" w:hAnsi="Sharp Sans No2 Bold"/>
          <w:b/>
          <w:bCs/>
          <w:color w:val="002060"/>
        </w:rPr>
        <w:t xml:space="preserve"> </w:t>
      </w:r>
      <w:r w:rsidRPr="0002423F">
        <w:rPr>
          <w:rFonts w:ascii="Sharp Sans No2 Bold" w:hAnsi="Sharp Sans No2 Bold"/>
          <w:b/>
          <w:bCs/>
          <w:color w:val="002060"/>
        </w:rPr>
        <w:t xml:space="preserve">Information and </w:t>
      </w:r>
      <w:r w:rsidR="001E6CB1" w:rsidRPr="0002423F">
        <w:rPr>
          <w:rFonts w:ascii="Sharp Sans No2 Bold" w:hAnsi="Sharp Sans No2 Bold"/>
          <w:b/>
          <w:bCs/>
          <w:color w:val="002060"/>
        </w:rPr>
        <w:t>Performance Measurement</w:t>
      </w:r>
      <w:r w:rsidRPr="0002423F">
        <w:rPr>
          <w:rFonts w:ascii="Sharp Sans No2 Bold" w:hAnsi="Sharp Sans No2 Bold"/>
          <w:b/>
          <w:bCs/>
          <w:color w:val="002060"/>
        </w:rPr>
        <w:t xml:space="preserve"> Details</w:t>
      </w:r>
      <w:r w:rsidR="006B27E2">
        <w:rPr>
          <w:rFonts w:ascii="Sharp Sans No2 Bold" w:hAnsi="Sharp Sans No2 Bold"/>
          <w:b/>
          <w:bCs/>
          <w:color w:val="002060"/>
        </w:rPr>
        <w:t xml:space="preserve"> </w:t>
      </w:r>
    </w:p>
    <w:p w14:paraId="4A1040A2" w14:textId="77777777" w:rsidR="00336A78" w:rsidRDefault="00D13810" w:rsidP="00336A78">
      <w:pPr>
        <w:contextualSpacing/>
        <w:jc w:val="center"/>
        <w:rPr>
          <w:rFonts w:ascii="Sharp Sans No2 Bold" w:hAnsi="Sharp Sans No2 Bold"/>
          <w:b/>
          <w:bCs/>
          <w:color w:val="002060"/>
        </w:rPr>
      </w:pPr>
      <w:r>
        <w:rPr>
          <w:rFonts w:ascii="Sharp Sans No2 Bold" w:hAnsi="Sharp Sans No2 Bold"/>
          <w:b/>
          <w:bCs/>
          <w:color w:val="002060"/>
        </w:rPr>
        <w:t>September</w:t>
      </w:r>
      <w:r w:rsidR="00D1650A" w:rsidRPr="0002423F">
        <w:rPr>
          <w:rFonts w:ascii="Sharp Sans No2 Bold" w:hAnsi="Sharp Sans No2 Bold"/>
          <w:b/>
          <w:bCs/>
          <w:color w:val="002060"/>
        </w:rPr>
        <w:t xml:space="preserve"> 201</w:t>
      </w:r>
      <w:r w:rsidR="00131C7E" w:rsidRPr="0002423F">
        <w:rPr>
          <w:rFonts w:ascii="Sharp Sans No2 Bold" w:hAnsi="Sharp Sans No2 Bold"/>
          <w:b/>
          <w:bCs/>
          <w:color w:val="002060"/>
        </w:rPr>
        <w:t>9</w:t>
      </w:r>
      <w:r w:rsidR="00100E7F">
        <w:rPr>
          <w:rFonts w:ascii="Sharp Sans No2 Bold" w:hAnsi="Sharp Sans No2 Bold"/>
          <w:b/>
          <w:bCs/>
          <w:color w:val="002060"/>
        </w:rPr>
        <w:t xml:space="preserve"> through </w:t>
      </w:r>
      <w:r>
        <w:rPr>
          <w:rFonts w:ascii="Sharp Sans No2 Bold" w:hAnsi="Sharp Sans No2 Bold"/>
          <w:b/>
          <w:bCs/>
          <w:color w:val="002060"/>
        </w:rPr>
        <w:t>August</w:t>
      </w:r>
      <w:r w:rsidR="00100E7F">
        <w:rPr>
          <w:rFonts w:ascii="Sharp Sans No2 Bold" w:hAnsi="Sharp Sans No2 Bold"/>
          <w:b/>
          <w:bCs/>
          <w:color w:val="002060"/>
        </w:rPr>
        <w:t xml:space="preserve"> 2020</w:t>
      </w:r>
      <w:r w:rsidR="00834727">
        <w:rPr>
          <w:rFonts w:ascii="Sharp Sans No2 Bold" w:hAnsi="Sharp Sans No2 Bold"/>
          <w:b/>
          <w:bCs/>
          <w:color w:val="002060"/>
        </w:rPr>
        <w:br/>
      </w:r>
    </w:p>
    <w:p w14:paraId="3B5A35D6" w14:textId="5DBD8125" w:rsidR="00D1650A" w:rsidRPr="00336A78" w:rsidRDefault="00834727" w:rsidP="00336A78">
      <w:pPr>
        <w:pStyle w:val="ListParagraph"/>
        <w:numPr>
          <w:ilvl w:val="0"/>
          <w:numId w:val="33"/>
        </w:numPr>
        <w:contextualSpacing/>
        <w:rPr>
          <w:rFonts w:ascii="Sharp Sans No2 Bold" w:hAnsi="Sharp Sans No2 Bold"/>
          <w:b/>
          <w:bCs/>
          <w:color w:val="002060"/>
        </w:rPr>
      </w:pPr>
      <w:r w:rsidRPr="00336A78">
        <w:rPr>
          <w:rFonts w:ascii="Sharp Sans No2 Semibold" w:hAnsi="Sharp Sans No2 Semibold"/>
          <w:b/>
          <w:color w:val="002060"/>
        </w:rPr>
        <w:t>The PA continue</w:t>
      </w:r>
      <w:r w:rsidR="006C48DC" w:rsidRPr="00336A78">
        <w:rPr>
          <w:rFonts w:ascii="Sharp Sans No2 Semibold" w:hAnsi="Sharp Sans No2 Semibold"/>
          <w:b/>
          <w:color w:val="002060"/>
        </w:rPr>
        <w:t>s</w:t>
      </w:r>
      <w:r w:rsidRPr="00336A78">
        <w:rPr>
          <w:rFonts w:ascii="Sharp Sans No2 Semibold" w:hAnsi="Sharp Sans No2 Semibold"/>
          <w:b/>
          <w:color w:val="002060"/>
        </w:rPr>
        <w:t xml:space="preserve"> to meet all performance measurements:</w:t>
      </w:r>
      <w:r w:rsidR="006B27E2" w:rsidRPr="00336A78">
        <w:rPr>
          <w:rFonts w:ascii="Sharp Sans No2 Bold" w:hAnsi="Sharp Sans No2 Bold"/>
          <w:b/>
          <w:bCs/>
          <w:color w:val="002060"/>
        </w:rPr>
        <w:br/>
      </w:r>
    </w:p>
    <w:tbl>
      <w:tblPr>
        <w:tblW w:w="14829" w:type="dxa"/>
        <w:tblInd w:w="-326" w:type="dxa"/>
        <w:tblLook w:val="04A0" w:firstRow="1" w:lastRow="0" w:firstColumn="1" w:lastColumn="0" w:noHBand="0" w:noVBand="1"/>
      </w:tblPr>
      <w:tblGrid>
        <w:gridCol w:w="3561"/>
        <w:gridCol w:w="900"/>
        <w:gridCol w:w="900"/>
        <w:gridCol w:w="900"/>
        <w:gridCol w:w="990"/>
        <w:gridCol w:w="900"/>
        <w:gridCol w:w="18"/>
        <w:gridCol w:w="882"/>
        <w:gridCol w:w="18"/>
        <w:gridCol w:w="882"/>
        <w:gridCol w:w="18"/>
        <w:gridCol w:w="972"/>
        <w:gridCol w:w="18"/>
        <w:gridCol w:w="972"/>
        <w:gridCol w:w="990"/>
        <w:gridCol w:w="18"/>
        <w:gridCol w:w="972"/>
        <w:gridCol w:w="18"/>
        <w:gridCol w:w="882"/>
        <w:gridCol w:w="18"/>
      </w:tblGrid>
      <w:tr w:rsidR="00D13810" w:rsidRPr="00242132" w14:paraId="75AA280B" w14:textId="521F91AD" w:rsidTr="00D13810">
        <w:trPr>
          <w:trHeight w:val="35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1BF3" w14:textId="77777777" w:rsidR="00D13810" w:rsidRPr="00242132" w:rsidRDefault="00D13810" w:rsidP="00D13810">
            <w:pPr>
              <w:rPr>
                <w:rFonts w:ascii="Sharp Sans No2 Book" w:hAnsi="Sharp Sans No2 Book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81ED" w14:textId="2EAE548C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Sep-19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25F4" w14:textId="02B69DBD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Oct-19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22347" w14:textId="254D0D38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Nov-19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79A39" w14:textId="76AA882B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Dec</w:t>
            </w: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-19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2BF91" w14:textId="5C2FFDEA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Jan</w:t>
            </w: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-</w:t>
            </w: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39A0E" w14:textId="2E8AF22E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Feb-20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DB62EB" w14:textId="0D46DAC5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Mar-20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5EB6" w14:textId="59C70E20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Apr-20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89162" w14:textId="7D812CC1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May-20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0E0E8" w14:textId="06BF5BA9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Jun-20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72644" w14:textId="7AA95356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Jul-20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47723" w14:textId="5492765E" w:rsidR="00D13810" w:rsidRPr="0024213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Aug-20</w:t>
            </w:r>
          </w:p>
        </w:tc>
      </w:tr>
      <w:tr w:rsidR="008F7DCC" w:rsidRPr="00242132" w14:paraId="5A9F5310" w14:textId="31FB32A9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BCF21EA" w14:textId="7F298C84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applications (Part 3</w:t>
            </w: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</w:t>
            </w: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s) processed 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37A2D7" w14:textId="1EBEFE8F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10,930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6EDC96" w14:textId="3203AE5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10,660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2DC8CC" w14:textId="77CA8118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9,611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DD14D2" w14:textId="35AA68F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7,782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48C380" w14:textId="03477ED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13,655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C40266" w14:textId="26D1707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10,687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898EE7" w14:textId="7FC513C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11,776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FCBEFA" w14:textId="0AD0BB9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11,047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9661D5" w14:textId="04B9CC74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9,851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90CE94" w14:textId="66E538E2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28,554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CCA3BE" w14:textId="02C41F8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14,720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D35909" w14:textId="4F3B721E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33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,</w:t>
            </w: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302</w:t>
            </w:r>
          </w:p>
        </w:tc>
      </w:tr>
      <w:tr w:rsidR="008F7DCC" w:rsidRPr="00242132" w14:paraId="20E47050" w14:textId="230B675E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27C62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Part 1s passed to NANPA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470D" w14:textId="2E58709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677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6C7B" w14:textId="11178E0A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D023E0" w14:textId="4CF79F2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556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9DA07" w14:textId="0B2E885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361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C29DD" w14:textId="7AB44DE8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1,214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F97A8" w14:textId="7917F9EF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7B4F2" w14:textId="4574EEF3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500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0904" w14:textId="2A2D6A2F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449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80EF1" w14:textId="2B4F54EF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11096" w14:textId="1D7A0FB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808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D813A" w14:textId="38FA4753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1,160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9445D" w14:textId="3CC87B81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925</w:t>
            </w:r>
          </w:p>
        </w:tc>
      </w:tr>
      <w:tr w:rsidR="008F7DCC" w:rsidRPr="00242132" w14:paraId="0D287C47" w14:textId="381054A4" w:rsidTr="008F7DCC">
        <w:trPr>
          <w:gridAfter w:val="1"/>
          <w:wAfter w:w="18" w:type="dxa"/>
          <w:trHeight w:val="288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6B5707F" w14:textId="6A494C9A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Applications not processed within 7 calendar days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994100" w14:textId="3A578549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5F67C7" w14:textId="230AB9EE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D8318F" w14:textId="21C9CDBF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876E35" w14:textId="1313645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CFBF8" w14:textId="448C8F8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4A2648" w14:textId="3FB46AEE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256B15" w14:textId="7D4D7D3A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C1879E" w14:textId="6A73DD81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4711DE" w14:textId="7A05912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B4E85" w14:textId="429F5A1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C2E606" w14:textId="7650102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8BDB89" w14:textId="7236D48F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242132" w14:paraId="44F6F8A2" w14:textId="41720D4E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4783F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codes opened for pool replenishment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AC5A" w14:textId="028196A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B5B0" w14:textId="1922D734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0ADEF" w14:textId="5D199D0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96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A9930" w14:textId="050EBC52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28914" w14:textId="46614403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8DB5E" w14:textId="36FEEF33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259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B12D3" w14:textId="3347848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235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3E22" w14:textId="788976CB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215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F4D85" w14:textId="4C9F520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351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2D451" w14:textId="171B330F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319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26D2F" w14:textId="09828FBC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514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550D0" w14:textId="3C8563D7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361</w:t>
            </w:r>
          </w:p>
        </w:tc>
      </w:tr>
      <w:tr w:rsidR="008F7DCC" w:rsidRPr="00242132" w14:paraId="5552B207" w14:textId="62AA0F7B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1AD3FCF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new blocks on reclamation list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DEBA41" w14:textId="67A0BBF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9C40FC" w14:textId="0C703F3E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1DB604" w14:textId="5B50F86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129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813B3B" w14:textId="4E4D837A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BB576" w14:textId="051B35E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204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4F086C" w14:textId="3967D12E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185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D7E277" w14:textId="062F9373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194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91E5CD" w14:textId="70D0C522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211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F1D672" w14:textId="14279F24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9F2795" w14:textId="4F10F03C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1EE0C6" w14:textId="57DD0490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20CC4F" w14:textId="64540C8A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132</w:t>
            </w:r>
          </w:p>
        </w:tc>
      </w:tr>
      <w:tr w:rsidR="008F7DCC" w:rsidRPr="00242132" w14:paraId="74426A6C" w14:textId="524AB862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4A74F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Total number of blocks on reclamation list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70BC5" w14:textId="0FE9FAE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B50D8" w14:textId="64912FA9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FDCD91" w14:textId="5CC2A7E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252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9059C8" w14:textId="1F5F3AD2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4BDDF2" w14:textId="414D75E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366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12D82B" w14:textId="64BAA8C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396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774500" w14:textId="2915BB73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425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76E7F3" w14:textId="5504EF30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464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086513" w14:textId="3958ED56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383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0C236A" w14:textId="2395E179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D55BBF" w14:textId="47F7A1A5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245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905E99" w14:textId="0771F762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306</w:t>
            </w:r>
          </w:p>
        </w:tc>
      </w:tr>
      <w:tr w:rsidR="008F7DCC" w:rsidRPr="00242132" w14:paraId="2C614F69" w14:textId="1889C2A4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2F99B69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blocks reclaimed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2734DC" w14:textId="3CEA831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237A91" w14:textId="27E4E98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E67093" w14:textId="2000DAE2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A92A0F" w14:textId="4CEE8DE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8AD402" w14:textId="3EE25AE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1CD5E0" w14:textId="7E91B49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3C0DE6" w14:textId="74CB19F3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9E416" w14:textId="020103BF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219EDF" w14:textId="7BF970D4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BFAFC7" w14:textId="2B6A68EF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C36646" w14:textId="2C48633B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FCC3C0" w14:textId="3A2C17A2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</w:t>
            </w:r>
          </w:p>
        </w:tc>
      </w:tr>
      <w:tr w:rsidR="008F7DCC" w:rsidRPr="00242132" w14:paraId="428A887A" w14:textId="36EE831A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0368D" w14:textId="64C0E428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Phone calls not returned within 24 hours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53AA" w14:textId="1BAC5B0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4B51" w14:textId="56067BE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28E0E" w14:textId="16F37A0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F0FEAE" w14:textId="1EF7FA92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C762D" w14:textId="04EA70B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15776" w14:textId="1079D012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128A3" w14:textId="49340FA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5660" w14:textId="70139011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76E66" w14:textId="398AE0E0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1231F" w14:textId="1FE1BF3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0AA18" w14:textId="3271E35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85B14" w14:textId="4893820F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242132" w14:paraId="52572874" w14:textId="623AF7EA" w:rsidTr="008F7DCC">
        <w:trPr>
          <w:gridAfter w:val="1"/>
          <w:wAfter w:w="18" w:type="dxa"/>
          <w:trHeight w:val="259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7A27BEC" w14:textId="5E70A373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formal complaints 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79B015" w14:textId="2A55E1A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650831" w14:textId="6FDA032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2A3805" w14:textId="3326F9D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458499" w14:textId="0398DB1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E5DA0E" w14:textId="6147A59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64D4DB" w14:textId="2185204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59A197" w14:textId="020445C9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59027" w14:textId="562B878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3C354F" w14:textId="5EFC0B3B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FF88F6" w14:textId="0647BC91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1067B" w14:textId="0919A9E5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5AA59" w14:textId="5DF15BFA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242132" w14:paraId="7F51C441" w14:textId="0AA4BFBF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7CE64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rate center status changes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A5CB" w14:textId="0DE5BCA4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5C93" w14:textId="48591CE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C7711" w14:textId="6184196F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C7BDC" w14:textId="1665E704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5C3F4" w14:textId="12C3782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810E2C" w14:textId="6073C1A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3A710" w14:textId="20606D1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0992D" w14:textId="389777E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85CA5" w14:textId="25DFBE39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70D2B" w14:textId="13915A5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F0190" w14:textId="4A446A7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CCAB1" w14:textId="0F62808E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</w:t>
            </w:r>
          </w:p>
        </w:tc>
      </w:tr>
      <w:tr w:rsidR="008F7DCC" w:rsidRPr="00242132" w14:paraId="389F58D9" w14:textId="1BD8CD02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EE300F3" w14:textId="42B9CF3D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Reports provided for NANPA meetings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037BF4" w14:textId="4945CE8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B7422B" w14:textId="3B36901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47B669" w14:textId="0806283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C4B402" w14:textId="3DE8CEA9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5F355A" w14:textId="4DFE037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64CA10" w14:textId="5CE2FE5A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3DB817" w14:textId="63557882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2F46C" w14:textId="3DB5386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2A879" w14:textId="6C420489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9AB448" w14:textId="3BB4E74B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A482C4" w14:textId="2619F4E6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D7DFF" w14:textId="50EA8F4B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</w:t>
            </w:r>
          </w:p>
        </w:tc>
      </w:tr>
      <w:tr w:rsidR="008F7DCC" w:rsidRPr="00242132" w14:paraId="4EC08871" w14:textId="3D178949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04F7A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NANPA meetings attended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61A5" w14:textId="6389A68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B4FC" w14:textId="24E59E7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E6C75" w14:textId="7A7ED7F4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79AB1" w14:textId="0F0EFB3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AF335" w14:textId="10531BA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703AF" w14:textId="559CF75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53A3A" w14:textId="458A475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B76A" w14:textId="4CD4EE6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1C44C" w14:textId="1FCBA165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9224F" w14:textId="61FB525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E664E5" w14:textId="0192CBB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FA93B4" w14:textId="51880391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</w:t>
            </w:r>
          </w:p>
        </w:tc>
      </w:tr>
      <w:tr w:rsidR="008F7DCC" w:rsidRPr="00242132" w14:paraId="5FE5DDE5" w14:textId="0A014699" w:rsidTr="008F7DCC">
        <w:trPr>
          <w:gridAfter w:val="1"/>
          <w:wAfter w:w="18" w:type="dxa"/>
          <w:trHeight w:val="528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B3F45B8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lastRenderedPageBreak/>
              <w:t>Number of RCs with &lt; 6 months inventory based on forecast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C0D56C" w14:textId="6636953A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656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C85013" w14:textId="5FCD539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568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1C3E5" w14:textId="1930CD6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516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65D740" w14:textId="65B573F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518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E0BD63" w14:textId="24EA9C4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718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1445E8" w14:textId="231B1E4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668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85B921" w14:textId="623F827A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620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18E809" w14:textId="779E0BD6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600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F61D80" w14:textId="0539013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545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14440F" w14:textId="76F04C5B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665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5FF4B6" w14:textId="7BAE33CB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487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FE05C4" w14:textId="69FDAAEA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571</w:t>
            </w:r>
          </w:p>
        </w:tc>
      </w:tr>
      <w:tr w:rsidR="008F7DCC" w:rsidRPr="00242132" w14:paraId="558D39DC" w14:textId="45301428" w:rsidTr="008F7DCC">
        <w:trPr>
          <w:gridAfter w:val="1"/>
          <w:wAfter w:w="18" w:type="dxa"/>
          <w:trHeight w:val="528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E81E5" w14:textId="4D42B192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RCs with &lt; 6 mos. Inventory based on forecast, and zero blocks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E47F" w14:textId="1B114DE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9A1A" w14:textId="571D30D8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12934" w14:textId="72E04AFE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147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7318" w14:textId="0E6673E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25D202" w14:textId="40D1BF0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202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B24B9" w14:textId="558CE27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1399CC" w14:textId="452CA1DF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188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B4CC" w14:textId="6505F2F2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190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563E5" w14:textId="3046260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54F01" w14:textId="0E2D948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99FFE" w14:textId="05A83C3E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195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2285B" w14:textId="4392B9A9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266</w:t>
            </w:r>
          </w:p>
        </w:tc>
      </w:tr>
      <w:tr w:rsidR="008F7DCC" w:rsidRPr="00242132" w14:paraId="6C4FB70A" w14:textId="7C53257D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5F17EE5" w14:textId="77777777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RCs with blocks in pending status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1A37328" w14:textId="3C34EBC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532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6857A5B" w14:textId="71417AF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607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14CB8" w14:textId="24A400A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502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56BF7" w14:textId="4A93DAC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457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3E6AE7" w14:textId="2B78CC2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441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3BF0DD" w14:textId="2EDF8859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517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F35AE1" w14:textId="22EE69A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479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1BBBBD" w14:textId="221BBC4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432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357CB3" w14:textId="1D132B5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577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539522" w14:textId="037274E3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768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673910" w14:textId="58FAD87E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898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D224F9" w14:textId="6EE95C63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915</w:t>
            </w:r>
          </w:p>
        </w:tc>
      </w:tr>
      <w:tr w:rsidR="008F7DCC" w:rsidRPr="00242132" w14:paraId="7D470302" w14:textId="44E121F9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DFB49" w14:textId="40DAECFB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opened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8DD3" w14:textId="7F5127E2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BE14" w14:textId="6B72F19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478D4" w14:textId="67C2C5AC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C9E74" w14:textId="7492140D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0ED83" w14:textId="7192E43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7201F" w14:textId="2F0AACA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203F2" w14:textId="17047D1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33A5" w14:textId="2A50442C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43AE2" w14:textId="64542320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5D468" w14:textId="0AD465FC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F32C4" w14:textId="1159227B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12C2B" w14:textId="098A338F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242132" w14:paraId="7F250C54" w14:textId="586837E0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84B58FE" w14:textId="6F1947A8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closed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672268" w14:textId="6FDAB759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9FCF3E" w14:textId="309BEE7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3A3E04" w14:textId="74C512B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6CC56B" w14:textId="67584A48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32FAD1" w14:textId="7EAFF0A4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BD4C14" w14:textId="76C30F2A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18D5A1" w14:textId="3D82C8F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0F6BEC" w14:textId="238C896C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FCFE6" w14:textId="6180CBA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FFDFB6" w14:textId="251284B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CA9F1" w14:textId="527A244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346671" w14:textId="15E8B684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242132" w14:paraId="7FD0493F" w14:textId="424ABD44" w:rsidTr="008F7DCC">
        <w:trPr>
          <w:gridAfter w:val="1"/>
          <w:wAfter w:w="18" w:type="dxa"/>
          <w:trHeight w:val="264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6F6EA" w14:textId="1898999F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pending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EBDD" w14:textId="6D99F1F3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235A" w14:textId="45E3F6A8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B2693" w14:textId="52461EA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E594E" w14:textId="53FA960E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9D35B" w14:textId="052CE190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FAF4B" w14:textId="1DFE5102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37E6F" w14:textId="40766A8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D76A1" w14:textId="32CF137C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C69EB" w14:textId="4D2B456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83FDA" w14:textId="1012539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4D894" w14:textId="2A1D9329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BA6BB" w14:textId="1BAE96F5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242132" w14:paraId="35EAEF7C" w14:textId="19482349" w:rsidTr="008F7DCC">
        <w:trPr>
          <w:gridAfter w:val="1"/>
          <w:wAfter w:w="18" w:type="dxa"/>
          <w:trHeight w:val="90"/>
        </w:trPr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496F2CA" w14:textId="45F2AE1E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PAS </w:t>
            </w: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scheduled </w:t>
            </w: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uptime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E42E7B" w14:textId="638F8F7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D813BA" w14:textId="5677836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F47B89" w14:textId="00A3D97A" w:rsidR="008F7DCC" w:rsidRPr="001A7567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39ACF0" w14:textId="6C1064B9" w:rsidR="008F7DCC" w:rsidRPr="001A7567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41987B" w14:textId="0F62E136" w:rsidR="008F7DCC" w:rsidRPr="001A7567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B8E2C5" w14:textId="7CFE2130" w:rsidR="008F7DCC" w:rsidRPr="001A7567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FB18E4" w14:textId="4FEE4F30" w:rsidR="008F7DCC" w:rsidRPr="001A7567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991300" w14:textId="0D372991" w:rsidR="008F7DCC" w:rsidRPr="0080519A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8CF725" w14:textId="41BF44E3" w:rsidR="008F7DCC" w:rsidRPr="0080519A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7A2279" w14:textId="7E5FC3EE" w:rsidR="008F7DCC" w:rsidRPr="0080519A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809BC8" w14:textId="1D6B119D" w:rsidR="008F7DCC" w:rsidRPr="0080519A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7E68B4" w14:textId="13E206E7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100%</w:t>
            </w:r>
          </w:p>
        </w:tc>
      </w:tr>
      <w:tr w:rsidR="008F7DCC" w:rsidRPr="00242132" w14:paraId="2699DBB8" w14:textId="2F83C2A5" w:rsidTr="008F7DCC">
        <w:trPr>
          <w:gridAfter w:val="1"/>
          <w:wAfter w:w="18" w:type="dxa"/>
          <w:trHeight w:val="332"/>
        </w:trPr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236A6" w14:textId="7ED8D97D" w:rsidR="008F7DCC" w:rsidRPr="0024213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24213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change orders submitted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3CD4" w14:textId="4069E94B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3401" w14:textId="20DA9001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5D2F6" w14:textId="706BBE1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Calibri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A9016" w14:textId="73A94EE6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556E3" w14:textId="06D2E605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0392A" w14:textId="1A2BEC7F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38F02" w14:textId="387BFB57" w:rsidR="008F7DCC" w:rsidRPr="001A7567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1A7567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09ED" w14:textId="5906AB05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68FA2" w14:textId="6FDBB48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A9F39" w14:textId="5AA9BDD1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AAD81" w14:textId="3CE3D0DE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EF427" w14:textId="612F93D9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</w:tbl>
    <w:p w14:paraId="77F6B8DD" w14:textId="77777777" w:rsidR="00FD4778" w:rsidRDefault="00FD4778" w:rsidP="00FD4778">
      <w:pPr>
        <w:spacing w:after="120"/>
        <w:rPr>
          <w:rFonts w:ascii="Sharp Sans No2 Bold" w:eastAsia="Arial Unicode MS" w:hAnsi="Sharp Sans No2 Bold" w:cs="Arial Unicode MS"/>
          <w:b/>
          <w:color w:val="002060"/>
          <w:u w:val="single"/>
        </w:rPr>
      </w:pPr>
    </w:p>
    <w:p w14:paraId="4195FA2F" w14:textId="77777777" w:rsidR="0052647A" w:rsidRDefault="0052647A" w:rsidP="00FD4778">
      <w:pPr>
        <w:jc w:val="center"/>
        <w:rPr>
          <w:rFonts w:ascii="Sharp Sans No2 Bold" w:eastAsia="Calibri" w:hAnsi="Sharp Sans No2 Bold"/>
          <w:b/>
          <w:bCs/>
          <w:color w:val="002060"/>
        </w:rPr>
      </w:pPr>
    </w:p>
    <w:p w14:paraId="02F8539D" w14:textId="64559084" w:rsidR="0079160E" w:rsidRPr="0002423F" w:rsidRDefault="006C48DC" w:rsidP="00FD4778">
      <w:pPr>
        <w:jc w:val="center"/>
        <w:rPr>
          <w:rFonts w:ascii="Sharp Sans No2 Bold" w:eastAsia="Calibri" w:hAnsi="Sharp Sans No2 Bold"/>
          <w:b/>
          <w:bCs/>
          <w:color w:val="002060"/>
        </w:rPr>
      </w:pPr>
      <w:r>
        <w:rPr>
          <w:rFonts w:ascii="Sharp Sans No2 Bold" w:eastAsia="Calibri" w:hAnsi="Sharp Sans No2 Bold"/>
          <w:b/>
          <w:bCs/>
          <w:color w:val="002060"/>
        </w:rPr>
        <w:t xml:space="preserve">Routing Number </w:t>
      </w:r>
      <w:r w:rsidR="004608FB" w:rsidRPr="0002423F">
        <w:rPr>
          <w:rFonts w:ascii="Sharp Sans No2 Bold" w:eastAsia="Calibri" w:hAnsi="Sharp Sans No2 Bold"/>
          <w:b/>
          <w:bCs/>
          <w:color w:val="002060"/>
        </w:rPr>
        <w:t>Administrat</w:t>
      </w:r>
      <w:r w:rsidR="002F1832" w:rsidRPr="0002423F">
        <w:rPr>
          <w:rFonts w:ascii="Sharp Sans No2 Bold" w:eastAsia="Calibri" w:hAnsi="Sharp Sans No2 Bold"/>
          <w:b/>
          <w:bCs/>
          <w:color w:val="002060"/>
        </w:rPr>
        <w:t>or</w:t>
      </w:r>
      <w:r>
        <w:rPr>
          <w:rFonts w:ascii="Sharp Sans No2 Bold" w:eastAsia="Calibri" w:hAnsi="Sharp Sans No2 Bold"/>
          <w:b/>
          <w:bCs/>
          <w:color w:val="002060"/>
        </w:rPr>
        <w:t xml:space="preserve"> (RNA)</w:t>
      </w:r>
      <w:r w:rsidR="004608FB" w:rsidRPr="0002423F">
        <w:rPr>
          <w:rFonts w:ascii="Sharp Sans No2 Bold" w:eastAsia="Calibri" w:hAnsi="Sharp Sans No2 Bold"/>
          <w:b/>
          <w:bCs/>
          <w:color w:val="002060"/>
        </w:rPr>
        <w:t xml:space="preserve"> </w:t>
      </w:r>
      <w:r w:rsidR="00EA7051">
        <w:rPr>
          <w:rFonts w:ascii="Sharp Sans No2 Bold" w:eastAsia="Calibri" w:hAnsi="Sharp Sans No2 Bold"/>
          <w:b/>
          <w:bCs/>
          <w:color w:val="002060"/>
        </w:rPr>
        <w:t>I</w:t>
      </w:r>
      <w:r w:rsidR="004608FB" w:rsidRPr="0002423F">
        <w:rPr>
          <w:rFonts w:ascii="Sharp Sans No2 Bold" w:eastAsia="Calibri" w:hAnsi="Sharp Sans No2 Bold"/>
          <w:b/>
          <w:bCs/>
          <w:color w:val="002060"/>
        </w:rPr>
        <w:t xml:space="preserve">nformation and </w:t>
      </w:r>
      <w:r w:rsidR="002F1832" w:rsidRPr="0002423F">
        <w:rPr>
          <w:rFonts w:ascii="Sharp Sans No2 Bold" w:eastAsia="Calibri" w:hAnsi="Sharp Sans No2 Bold"/>
          <w:b/>
          <w:bCs/>
          <w:color w:val="002060"/>
        </w:rPr>
        <w:t>Performance Measurement</w:t>
      </w:r>
      <w:r w:rsidR="004608FB" w:rsidRPr="0002423F">
        <w:rPr>
          <w:rFonts w:ascii="Sharp Sans No2 Bold" w:eastAsia="Calibri" w:hAnsi="Sharp Sans No2 Bold"/>
          <w:b/>
          <w:bCs/>
          <w:color w:val="002060"/>
        </w:rPr>
        <w:t xml:space="preserve"> </w:t>
      </w:r>
      <w:r w:rsidR="004608FB" w:rsidRPr="0002423F">
        <w:rPr>
          <w:rFonts w:ascii="Sharp Sans No2 Bold" w:hAnsi="Sharp Sans No2 Bold"/>
          <w:b/>
          <w:bCs/>
          <w:color w:val="002060"/>
        </w:rPr>
        <w:t>Details</w:t>
      </w:r>
    </w:p>
    <w:p w14:paraId="52232D6D" w14:textId="03208604" w:rsidR="00131C7E" w:rsidRDefault="00D13810" w:rsidP="00131C7E">
      <w:pPr>
        <w:ind w:left="360"/>
        <w:contextualSpacing/>
        <w:jc w:val="center"/>
        <w:rPr>
          <w:rFonts w:ascii="Sharp Sans No2 Bold" w:hAnsi="Sharp Sans No2 Bold"/>
          <w:b/>
          <w:bCs/>
          <w:color w:val="002060"/>
        </w:rPr>
      </w:pPr>
      <w:r>
        <w:rPr>
          <w:rFonts w:ascii="Sharp Sans No2 Bold" w:hAnsi="Sharp Sans No2 Bold"/>
          <w:b/>
          <w:bCs/>
          <w:color w:val="002060"/>
        </w:rPr>
        <w:t>September</w:t>
      </w:r>
      <w:r w:rsidR="00E03D4E">
        <w:rPr>
          <w:rFonts w:ascii="Sharp Sans No2 Bold" w:hAnsi="Sharp Sans No2 Bold"/>
          <w:b/>
          <w:bCs/>
          <w:color w:val="002060"/>
        </w:rPr>
        <w:t xml:space="preserve"> 2019</w:t>
      </w:r>
      <w:r w:rsidR="00131C7E" w:rsidRPr="0002423F">
        <w:rPr>
          <w:rFonts w:ascii="Sharp Sans No2 Bold" w:hAnsi="Sharp Sans No2 Bold"/>
          <w:b/>
          <w:bCs/>
          <w:color w:val="002060"/>
        </w:rPr>
        <w:t xml:space="preserve"> </w:t>
      </w:r>
      <w:r w:rsidR="00E03D4E">
        <w:rPr>
          <w:rFonts w:ascii="Sharp Sans No2 Bold" w:hAnsi="Sharp Sans No2 Bold"/>
          <w:b/>
          <w:bCs/>
          <w:color w:val="002060"/>
        </w:rPr>
        <w:t xml:space="preserve">through </w:t>
      </w:r>
      <w:r>
        <w:rPr>
          <w:rFonts w:ascii="Sharp Sans No2 Bold" w:hAnsi="Sharp Sans No2 Bold"/>
          <w:b/>
          <w:bCs/>
          <w:color w:val="002060"/>
        </w:rPr>
        <w:t>August</w:t>
      </w:r>
      <w:r w:rsidR="00E03D4E">
        <w:rPr>
          <w:rFonts w:ascii="Sharp Sans No2 Bold" w:hAnsi="Sharp Sans No2 Bold"/>
          <w:b/>
          <w:bCs/>
          <w:color w:val="002060"/>
        </w:rPr>
        <w:t xml:space="preserve"> 2020</w:t>
      </w:r>
    </w:p>
    <w:p w14:paraId="3265D001" w14:textId="06E97C93" w:rsidR="00834727" w:rsidRDefault="00834727" w:rsidP="00131C7E">
      <w:pPr>
        <w:ind w:left="360"/>
        <w:contextualSpacing/>
        <w:jc w:val="center"/>
        <w:rPr>
          <w:rFonts w:ascii="Sharp Sans No2 Bold" w:hAnsi="Sharp Sans No2 Bold"/>
          <w:b/>
          <w:bCs/>
          <w:color w:val="002060"/>
        </w:rPr>
      </w:pPr>
    </w:p>
    <w:p w14:paraId="465CCE72" w14:textId="7E17F6AD" w:rsidR="00834727" w:rsidRPr="00336A78" w:rsidRDefault="00834727" w:rsidP="00336A78">
      <w:pPr>
        <w:pStyle w:val="ListParagraph"/>
        <w:numPr>
          <w:ilvl w:val="0"/>
          <w:numId w:val="33"/>
        </w:numPr>
        <w:contextualSpacing/>
        <w:rPr>
          <w:rFonts w:ascii="Sharp Sans No2 Bold" w:hAnsi="Sharp Sans No2 Bold"/>
          <w:b/>
          <w:bCs/>
          <w:color w:val="002060"/>
        </w:rPr>
      </w:pPr>
      <w:r w:rsidRPr="00336A78">
        <w:rPr>
          <w:rFonts w:ascii="Sharp Sans No2 Semibold" w:hAnsi="Sharp Sans No2 Semibold"/>
          <w:b/>
          <w:color w:val="002060"/>
        </w:rPr>
        <w:t>The RNA continue</w:t>
      </w:r>
      <w:r w:rsidR="006C48DC" w:rsidRPr="00336A78">
        <w:rPr>
          <w:rFonts w:ascii="Sharp Sans No2 Semibold" w:hAnsi="Sharp Sans No2 Semibold"/>
          <w:b/>
          <w:color w:val="002060"/>
        </w:rPr>
        <w:t>s</w:t>
      </w:r>
      <w:r w:rsidRPr="00336A78">
        <w:rPr>
          <w:rFonts w:ascii="Sharp Sans No2 Semibold" w:hAnsi="Sharp Sans No2 Semibold"/>
          <w:b/>
          <w:color w:val="002060"/>
        </w:rPr>
        <w:t xml:space="preserve"> to meet all performance measurements:</w:t>
      </w:r>
    </w:p>
    <w:p w14:paraId="6B7E3916" w14:textId="77777777" w:rsidR="004C23FA" w:rsidRPr="0002423F" w:rsidRDefault="004C23FA" w:rsidP="002B141F">
      <w:pPr>
        <w:pStyle w:val="ListParagraph"/>
        <w:contextualSpacing/>
        <w:rPr>
          <w:rFonts w:ascii="Sharp Sans No2 Book" w:hAnsi="Sharp Sans No2 Book"/>
          <w:b/>
          <w:bCs/>
          <w:color w:val="002060"/>
        </w:rPr>
      </w:pPr>
    </w:p>
    <w:tbl>
      <w:tblPr>
        <w:tblW w:w="14665" w:type="dxa"/>
        <w:jc w:val="center"/>
        <w:tblLook w:val="04A0" w:firstRow="1" w:lastRow="0" w:firstColumn="1" w:lastColumn="0" w:noHBand="0" w:noVBand="1"/>
      </w:tblPr>
      <w:tblGrid>
        <w:gridCol w:w="3415"/>
        <w:gridCol w:w="900"/>
        <w:gridCol w:w="900"/>
        <w:gridCol w:w="990"/>
        <w:gridCol w:w="900"/>
        <w:gridCol w:w="990"/>
        <w:gridCol w:w="900"/>
        <w:gridCol w:w="900"/>
        <w:gridCol w:w="900"/>
        <w:gridCol w:w="1080"/>
        <w:gridCol w:w="900"/>
        <w:gridCol w:w="990"/>
        <w:gridCol w:w="900"/>
      </w:tblGrid>
      <w:tr w:rsidR="00D13810" w:rsidRPr="0002423F" w14:paraId="24D29FF1" w14:textId="3EEECE56" w:rsidTr="00D13810">
        <w:trPr>
          <w:trHeight w:val="377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67699" w14:textId="77777777" w:rsidR="00D13810" w:rsidRPr="0002423F" w:rsidRDefault="00D13810" w:rsidP="00D13810">
            <w:pP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02423F">
              <w:rPr>
                <w:rFonts w:ascii="Cambria" w:hAnsi="Cambria" w:cs="Cambria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9D561A" w14:textId="3FB150D1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Sep-19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E04F7C" w14:textId="2175702C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Oct-19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BF92E" w14:textId="5A2A0CE1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Nov-19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28573E" w14:textId="2F984B3F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Dec-19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3A0EF" w14:textId="045D742D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Jan-20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63D62" w14:textId="4D934AF9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Feb-20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F4B65" w14:textId="4CD38250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Mar-20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E4CF94" w14:textId="5C3C38D4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Apr-20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C3BC9" w14:textId="46E38E47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May-20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9B467C" w14:textId="07CD95C5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Jun-20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C4F839" w14:textId="52F24AE3" w:rsidR="00D13810" w:rsidRPr="00651362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Jul-20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6E9999" w14:textId="295E2613" w:rsidR="00D13810" w:rsidRDefault="00D13810" w:rsidP="00D13810">
            <w:pPr>
              <w:jc w:val="center"/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Aug-20</w:t>
            </w:r>
          </w:p>
        </w:tc>
      </w:tr>
      <w:tr w:rsidR="008F7DCC" w:rsidRPr="0002423F" w14:paraId="3E52A192" w14:textId="3007730D" w:rsidTr="008F7DCC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3F4EA9D5" w14:textId="077DE2EF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applications (Part 3s) processed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DA99A9" w14:textId="19AB239A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1,218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C64E7A" w14:textId="65B051D3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2,688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FFC895" w14:textId="091424C4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298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19EE5" w14:textId="1199E8BE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213215" w14:textId="208DFABC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8B7301" w14:textId="720060E6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001728" w14:textId="6FD8FAC0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269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678BC3" w14:textId="73E9E819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308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9CDE3" w14:textId="3890009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727C98" w14:textId="77EB65A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99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6DF563" w14:textId="6C5F1410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D585DA" w14:textId="42E26FDD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479</w:t>
            </w:r>
          </w:p>
        </w:tc>
      </w:tr>
      <w:tr w:rsidR="008F7DCC" w:rsidRPr="0002423F" w14:paraId="02C184CD" w14:textId="227CC4A7" w:rsidTr="008F7DCC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D303D" w14:textId="77777777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Number of applications not processed in 5 business days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9138F" w14:textId="32C6F1C5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98468" w14:textId="4C3D572F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C474" w14:textId="7366C886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1A52A" w14:textId="10CBA6CA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37970" w14:textId="3D18E296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F2D5" w14:textId="2B7CBC89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945B" w14:textId="668937D4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D90DA" w14:textId="6A73ECF5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5913" w14:textId="19A8BFC9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4863" w14:textId="112FD13E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718C0" w14:textId="70CFAE15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06F2" w14:textId="03EA56F8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02423F" w14:paraId="29134094" w14:textId="01C4484F" w:rsidTr="008F7DCC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510590E" w14:textId="762EF045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Phone calls not returned within 24 hours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7C76F6" w14:textId="779D79A2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F0BA8C" w14:textId="7416F717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840F90" w14:textId="40E4014E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2723F6" w14:textId="1DA8E19E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A5EDEC" w14:textId="3709ED24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12699B" w14:textId="7FDA914E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C72BF2" w14:textId="0980E44D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985A0" w14:textId="0D27D67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C9E41F" w14:textId="7497C86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A0573" w14:textId="2131540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156BCB" w14:textId="470E070E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16C2BB" w14:textId="501707DD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02423F" w14:paraId="0877027F" w14:textId="1E397D71" w:rsidTr="008F7DCC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1480D" w14:textId="387BAAE2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opened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473D9" w14:textId="4630BE12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7AE7" w14:textId="190EA52C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34E15" w14:textId="66BE3F16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9094" w14:textId="7B1C2EFD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9F81" w14:textId="54E0C497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5749A" w14:textId="0EE14DFC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9BD6" w14:textId="73E7CF89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2AA3" w14:textId="06B5B365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B5985" w14:textId="0A187974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BC787" w14:textId="31EB32F4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9A1B" w14:textId="748B6E0D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2C0C" w14:textId="1E9583BA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02423F" w14:paraId="7048BCDB" w14:textId="4F3C9396" w:rsidTr="008F7DCC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14:paraId="58A78905" w14:textId="024B0741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closed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D2F054" w14:textId="0513C1A8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F6D695" w14:textId="2A193F45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8AA55" w14:textId="116892A0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0649A4" w14:textId="394DDAFC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92D57B" w14:textId="1C522C7C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296F6E" w14:textId="59DA648D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FE74E7" w14:textId="67B09691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924830" w14:textId="2B7BBAF2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2AD47E" w14:textId="0816F8AE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F49109" w14:textId="0E1E5601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01C7B0" w14:textId="7DB65541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F6C96A" w14:textId="68EB3343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02423F" w14:paraId="221DA808" w14:textId="5399E53D" w:rsidTr="008F7DCC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2154C" w14:textId="04F443AB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Trouble tickets pending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D7EE3" w14:textId="4D9B8623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F3BAB" w14:textId="5E2EE626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7E34C" w14:textId="60F34048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01348" w14:textId="6AFBF683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D82C" w14:textId="5A91F52F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A9C62" w14:textId="10CA1C04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4AE4" w14:textId="338EDE47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B6EB" w14:textId="0EF64336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F298" w14:textId="1269B1B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5BA4" w14:textId="7955612E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BF166" w14:textId="116C19CF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C270E" w14:textId="221A7020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02423F" w14:paraId="492351B5" w14:textId="51733261" w:rsidTr="008F7DCC">
        <w:trPr>
          <w:trHeight w:val="259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C3F1AD" w14:textId="29D4A953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formal complaints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0C5359" w14:textId="05597A85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B76606" w14:textId="16EDDC88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0ECEBD" w14:textId="21D9B2F0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19D8A7" w14:textId="4F97AD3B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1E5EF5" w14:textId="36FD065E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1FDB37" w14:textId="67F79FCB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F0474C" w14:textId="7EBC110A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8D1869" w14:textId="1BFD8864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4544DB" w14:textId="3218EF93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D1F303" w14:textId="31F24E6C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E9F737" w14:textId="0FA7D183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609B77" w14:textId="6B4C4CD8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  <w:tr w:rsidR="008F7DCC" w:rsidRPr="0002423F" w14:paraId="1BE00454" w14:textId="5438F11B" w:rsidTr="008F7DCC">
        <w:trPr>
          <w:trHeight w:val="264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273EE" w14:textId="3351A3A1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RNAS </w:t>
            </w:r>
            <w: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scheduled </w:t>
            </w: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>uptime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5397" w14:textId="5DFF341A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951F" w14:textId="227EA768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2E1A" w14:textId="6FE91213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949E" w14:textId="5B67662D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5BB4" w14:textId="28C7AF2E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C27D" w14:textId="0F984198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292D" w14:textId="5F191B70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D9EA" w14:textId="613E92DE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C93C" w14:textId="3895402A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7041" w14:textId="50CB6C3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D320" w14:textId="2703557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</w:t>
            </w:r>
            <w:r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%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68096" w14:textId="692CF6C6" w:rsidR="008F7DCC" w:rsidRPr="008F7DCC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100%</w:t>
            </w:r>
          </w:p>
        </w:tc>
      </w:tr>
      <w:tr w:rsidR="008F7DCC" w:rsidRPr="0002423F" w14:paraId="30C68F85" w14:textId="6DFFC3EB" w:rsidTr="008F7DCC">
        <w:trPr>
          <w:trHeight w:val="337"/>
          <w:jc w:val="center"/>
        </w:trPr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12C34F" w14:textId="354948B6" w:rsidR="008F7DCC" w:rsidRPr="00651362" w:rsidRDefault="008F7DCC" w:rsidP="008F7DCC">
            <w:pPr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</w:pPr>
            <w:r w:rsidRPr="00651362">
              <w:rPr>
                <w:rFonts w:ascii="Sharp Sans No2 Bold" w:hAnsi="Sharp Sans No2 Bold" w:cs="Arial"/>
                <w:b/>
                <w:bCs/>
                <w:color w:val="002060"/>
                <w:sz w:val="20"/>
                <w:szCs w:val="20"/>
              </w:rPr>
              <w:t xml:space="preserve">Number of Change Orders submitted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98C666" w14:textId="58F8FA5C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ADA67D" w14:textId="1AC7D438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BFF482" w14:textId="51972BB2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77EB52" w14:textId="180E7DAC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34BCE7" w14:textId="09B067AD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E38F6F" w14:textId="65FFAEB7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EEECBE" w14:textId="23C9289C" w:rsidR="008F7DCC" w:rsidRPr="002C1010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2C1010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42D15B" w14:textId="64C1C5E7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6BE68D" w14:textId="2DEE7D68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99E908" w14:textId="1100AE82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D4E8D6" w14:textId="69A253F0" w:rsidR="008F7DCC" w:rsidRPr="0080519A" w:rsidRDefault="008F7DCC" w:rsidP="008F7DCC">
            <w:pPr>
              <w:jc w:val="center"/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</w:pPr>
            <w:r w:rsidRPr="0080519A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C0EE0" w14:textId="7D03F0F4" w:rsidR="008F7DCC" w:rsidRPr="008F7DCC" w:rsidRDefault="008F7DCC" w:rsidP="008F7DCC">
            <w:pPr>
              <w:jc w:val="center"/>
              <w:rPr>
                <w:rFonts w:ascii="Sharp Sans No2 Semibold" w:hAnsi="Sharp Sans No2 Semibold" w:cs="Calibri"/>
                <w:b/>
                <w:bCs/>
                <w:color w:val="002060"/>
                <w:sz w:val="22"/>
                <w:szCs w:val="22"/>
              </w:rPr>
            </w:pPr>
            <w:r w:rsidRPr="008F7DCC">
              <w:rPr>
                <w:rFonts w:ascii="Sharp Sans No2 Semibold" w:hAnsi="Sharp Sans No2 Semibold" w:cs="Arial"/>
                <w:b/>
                <w:bCs/>
                <w:color w:val="002060"/>
                <w:sz w:val="20"/>
                <w:szCs w:val="20"/>
              </w:rPr>
              <w:t>0</w:t>
            </w:r>
          </w:p>
        </w:tc>
      </w:tr>
    </w:tbl>
    <w:p w14:paraId="557CD5C4" w14:textId="659A5F13" w:rsidR="00385718" w:rsidRDefault="00385718" w:rsidP="00385718">
      <w:pPr>
        <w:ind w:left="720"/>
        <w:rPr>
          <w:rFonts w:ascii="Sharp Sans No2 Semibold" w:hAnsi="Sharp Sans No2 Semibold"/>
          <w:b/>
          <w:color w:val="002060"/>
        </w:rPr>
      </w:pPr>
    </w:p>
    <w:p w14:paraId="6E3E4B05" w14:textId="77777777" w:rsidR="00E03D4E" w:rsidRDefault="00E03D4E" w:rsidP="00385718">
      <w:pPr>
        <w:ind w:left="720"/>
        <w:rPr>
          <w:rFonts w:ascii="Sharp Sans No2 Semibold" w:hAnsi="Sharp Sans No2 Semibold"/>
          <w:b/>
          <w:color w:val="002060"/>
        </w:rPr>
      </w:pPr>
    </w:p>
    <w:p w14:paraId="68BF4D65" w14:textId="77777777" w:rsidR="00630B60" w:rsidRDefault="00630B60" w:rsidP="00630B60">
      <w:pPr>
        <w:rPr>
          <w:rFonts w:ascii="Sharp Sans No2 Book" w:hAnsi="Sharp Sans No2 Book"/>
          <w:b/>
          <w:bCs/>
          <w:color w:val="002060"/>
          <w:u w:val="single"/>
        </w:rPr>
      </w:pPr>
    </w:p>
    <w:p w14:paraId="1393B753" w14:textId="6934FCEE" w:rsidR="00630B60" w:rsidRDefault="00630B60" w:rsidP="00630B60">
      <w:pPr>
        <w:rPr>
          <w:rFonts w:ascii="Sharp Sans No2 Bold" w:hAnsi="Sharp Sans No2 Bold" w:cs="Calibri"/>
          <w:b/>
          <w:bCs/>
          <w:color w:val="002060"/>
          <w:u w:val="single"/>
        </w:rPr>
      </w:pPr>
      <w:r w:rsidRPr="00630B60">
        <w:rPr>
          <w:rFonts w:ascii="Sharp Sans No2 Bold" w:hAnsi="Sharp Sans No2 Bold" w:cs="Calibri"/>
          <w:b/>
          <w:bCs/>
          <w:color w:val="002060"/>
          <w:u w:val="single"/>
        </w:rPr>
        <w:lastRenderedPageBreak/>
        <w:t>Other Projects:</w:t>
      </w:r>
    </w:p>
    <w:p w14:paraId="30D81698" w14:textId="77777777" w:rsidR="00630B60" w:rsidRPr="00630B60" w:rsidRDefault="00630B60" w:rsidP="00630B60">
      <w:pPr>
        <w:rPr>
          <w:rFonts w:ascii="Sharp Sans No2 Bold" w:hAnsi="Sharp Sans No2 Bold"/>
          <w:b/>
          <w:bCs/>
          <w:color w:val="002060"/>
          <w:u w:val="single"/>
        </w:rPr>
      </w:pPr>
    </w:p>
    <w:p w14:paraId="1D4001D0" w14:textId="77777777" w:rsidR="00504D39" w:rsidRDefault="00504D39" w:rsidP="00A410F1">
      <w:pPr>
        <w:pStyle w:val="ListParagraph"/>
        <w:numPr>
          <w:ilvl w:val="0"/>
          <w:numId w:val="11"/>
        </w:numPr>
        <w:rPr>
          <w:rFonts w:ascii="Sharp Sans No2 Semibold" w:hAnsi="Sharp Sans No2 Semibold" w:cs="Calibri"/>
          <w:b/>
          <w:bCs/>
          <w:color w:val="002060"/>
        </w:rPr>
      </w:pPr>
      <w:r>
        <w:rPr>
          <w:rFonts w:ascii="Sharp Sans No2 Semibold" w:hAnsi="Sharp Sans No2 Semibold" w:cs="Calibri"/>
          <w:b/>
          <w:bCs/>
          <w:color w:val="002060"/>
        </w:rPr>
        <w:t>COVID-19 Activity:</w:t>
      </w:r>
    </w:p>
    <w:p w14:paraId="7BBCD83C" w14:textId="064396BA" w:rsidR="00A54D8C" w:rsidRDefault="000F45B0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>
        <w:rPr>
          <w:rFonts w:ascii="Sharp Sans No2 Book" w:hAnsi="Sharp Sans No2 Book" w:cs="Calibri"/>
          <w:b/>
          <w:bCs/>
          <w:color w:val="002060"/>
        </w:rPr>
        <w:t>Since</w:t>
      </w:r>
      <w:r w:rsidR="00E92D66">
        <w:rPr>
          <w:rFonts w:ascii="Sharp Sans No2 Book" w:hAnsi="Sharp Sans No2 Book" w:cs="Calibri"/>
          <w:b/>
          <w:bCs/>
          <w:color w:val="002060"/>
        </w:rPr>
        <w:t xml:space="preserve"> March, we</w:t>
      </w:r>
      <w:r w:rsidR="00504D39" w:rsidRPr="00504D39">
        <w:rPr>
          <w:rFonts w:ascii="Sharp Sans No2 Book" w:hAnsi="Sharp Sans No2 Book" w:cs="Calibri"/>
          <w:b/>
          <w:bCs/>
          <w:color w:val="002060"/>
        </w:rPr>
        <w:t xml:space="preserve"> processed </w:t>
      </w:r>
      <w:r w:rsidR="007A715F">
        <w:rPr>
          <w:rFonts w:ascii="Sharp Sans No2 Book" w:hAnsi="Sharp Sans No2 Book" w:cs="Calibri"/>
          <w:b/>
          <w:bCs/>
          <w:color w:val="002060"/>
        </w:rPr>
        <w:t>11</w:t>
      </w:r>
      <w:r w:rsidR="007A715F" w:rsidRPr="00504D39">
        <w:rPr>
          <w:rFonts w:ascii="Sharp Sans No2 Book" w:hAnsi="Sharp Sans No2 Book" w:cs="Calibri"/>
          <w:b/>
          <w:bCs/>
          <w:color w:val="002060"/>
        </w:rPr>
        <w:t xml:space="preserve"> </w:t>
      </w:r>
      <w:r w:rsidR="00504D39" w:rsidRPr="00504D39">
        <w:rPr>
          <w:rFonts w:ascii="Sharp Sans No2 Book" w:hAnsi="Sharp Sans No2 Book" w:cs="Calibri"/>
          <w:b/>
          <w:bCs/>
          <w:color w:val="002060"/>
        </w:rPr>
        <w:t xml:space="preserve">expedited requests </w:t>
      </w:r>
      <w:r w:rsidR="00504D39">
        <w:rPr>
          <w:rFonts w:ascii="Sharp Sans No2 Book" w:hAnsi="Sharp Sans No2 Book" w:cs="Calibri"/>
          <w:b/>
          <w:bCs/>
          <w:color w:val="002060"/>
        </w:rPr>
        <w:t>for</w:t>
      </w:r>
      <w:r w:rsidR="00504D39" w:rsidRPr="00504D39">
        <w:rPr>
          <w:rFonts w:ascii="Sharp Sans No2 Book" w:hAnsi="Sharp Sans No2 Book" w:cs="Calibri"/>
          <w:b/>
          <w:bCs/>
          <w:color w:val="002060"/>
        </w:rPr>
        <w:t xml:space="preserve"> </w:t>
      </w:r>
      <w:r w:rsidR="00504D39">
        <w:rPr>
          <w:rFonts w:ascii="Sharp Sans No2 Book" w:hAnsi="Sharp Sans No2 Book" w:cs="Calibri"/>
          <w:b/>
          <w:bCs/>
          <w:color w:val="002060"/>
        </w:rPr>
        <w:t xml:space="preserve">blocks related to </w:t>
      </w:r>
      <w:r w:rsidR="00504D39" w:rsidRPr="00504D39">
        <w:rPr>
          <w:rFonts w:ascii="Sharp Sans No2 Book" w:hAnsi="Sharp Sans No2 Book" w:cs="Calibri"/>
          <w:b/>
          <w:bCs/>
          <w:color w:val="002060"/>
        </w:rPr>
        <w:t>COVID-19.</w:t>
      </w:r>
    </w:p>
    <w:p w14:paraId="2C2A0FE7" w14:textId="77777777" w:rsidR="00A54D8C" w:rsidRPr="00A54D8C" w:rsidRDefault="00A54D8C" w:rsidP="00A54D8C">
      <w:pPr>
        <w:pStyle w:val="ListParagraph"/>
        <w:ind w:left="1800"/>
        <w:rPr>
          <w:rFonts w:ascii="Sharp Sans No2 Book" w:hAnsi="Sharp Sans No2 Book" w:cs="Calibri"/>
          <w:b/>
          <w:bCs/>
          <w:color w:val="002060"/>
        </w:rPr>
      </w:pPr>
    </w:p>
    <w:p w14:paraId="2CC5CE65" w14:textId="606FF448" w:rsidR="00A54D8C" w:rsidRDefault="00A54D8C" w:rsidP="00A54D8C">
      <w:pPr>
        <w:pStyle w:val="ListParagraph"/>
        <w:numPr>
          <w:ilvl w:val="0"/>
          <w:numId w:val="11"/>
        </w:numPr>
        <w:rPr>
          <w:rFonts w:ascii="Sharp Sans No2 Semibold" w:hAnsi="Sharp Sans No2 Semibold" w:cs="Calibri"/>
          <w:b/>
          <w:bCs/>
          <w:color w:val="002060"/>
        </w:rPr>
      </w:pPr>
      <w:r>
        <w:rPr>
          <w:rFonts w:ascii="Sharp Sans No2 Semibold" w:hAnsi="Sharp Sans No2 Semibold" w:cs="Calibri"/>
          <w:b/>
          <w:bCs/>
          <w:color w:val="002060"/>
        </w:rPr>
        <w:t xml:space="preserve">Regulatory Support for </w:t>
      </w:r>
      <w:r w:rsidRPr="00A54D8C">
        <w:rPr>
          <w:rFonts w:ascii="Sharp Sans No2 Semibold" w:hAnsi="Sharp Sans No2 Semibold" w:cs="Calibri"/>
          <w:b/>
          <w:bCs/>
          <w:color w:val="002060"/>
        </w:rPr>
        <w:t>Implement</w:t>
      </w:r>
      <w:r>
        <w:rPr>
          <w:rFonts w:ascii="Sharp Sans No2 Semibold" w:hAnsi="Sharp Sans No2 Semibold" w:cs="Calibri"/>
          <w:b/>
          <w:bCs/>
          <w:color w:val="002060"/>
        </w:rPr>
        <w:t>ati</w:t>
      </w:r>
      <w:r w:rsidRPr="00A54D8C">
        <w:rPr>
          <w:rFonts w:ascii="Sharp Sans No2 Semibold" w:hAnsi="Sharp Sans No2 Semibold" w:cs="Calibri"/>
          <w:b/>
          <w:bCs/>
          <w:color w:val="002060"/>
        </w:rPr>
        <w:t>on of 10-digit dialing for the 988 Suicide Hotline:</w:t>
      </w:r>
    </w:p>
    <w:p w14:paraId="299B7B22" w14:textId="3986A9DE" w:rsidR="00A54D8C" w:rsidRPr="00A54D8C" w:rsidRDefault="00A54D8C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  <w:sz w:val="22"/>
          <w:szCs w:val="22"/>
        </w:rPr>
      </w:pP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From June through August, responded </w:t>
      </w: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to 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>83</w:t>
      </w: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inquiries from 2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>9</w:t>
      </w: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states</w:t>
      </w:r>
      <w:r w:rsidR="008E4158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regarding </w:t>
      </w:r>
      <w:r w:rsidR="00336A78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the transition to </w:t>
      </w:r>
      <w:r w:rsidR="008E4158">
        <w:rPr>
          <w:rFonts w:ascii="Sharp Sans No2 Book" w:hAnsi="Sharp Sans No2 Book" w:cs="Calibri"/>
          <w:b/>
          <w:bCs/>
          <w:color w:val="002060"/>
          <w:sz w:val="22"/>
          <w:szCs w:val="22"/>
        </w:rPr>
        <w:t>10 digit-dialing and implementation plans</w:t>
      </w: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>.</w:t>
      </w:r>
    </w:p>
    <w:p w14:paraId="4CCF8265" w14:textId="260E7E4F" w:rsidR="00A54D8C" w:rsidRPr="00A54D8C" w:rsidRDefault="008E4158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  <w:sz w:val="22"/>
          <w:szCs w:val="22"/>
        </w:rPr>
      </w:pP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>Sent</w:t>
      </w:r>
      <w:r w:rsidR="007B02AE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email notifications 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>to states about orders and</w:t>
      </w:r>
      <w:r w:rsidR="007B02AE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meetings a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>s well as</w:t>
      </w:r>
      <w:r w:rsidR="007B02AE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provid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>ing</w:t>
      </w:r>
      <w:r w:rsidR="007B02AE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meeting materials when requested</w:t>
      </w:r>
      <w:r w:rsidR="00A54D8C"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>.</w:t>
      </w:r>
    </w:p>
    <w:p w14:paraId="35CD389F" w14:textId="50A793A9" w:rsidR="008E4158" w:rsidRDefault="007B02AE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  <w:sz w:val="22"/>
          <w:szCs w:val="22"/>
        </w:rPr>
      </w:pP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Sent email notifications to each state with affected </w:t>
      </w:r>
      <w:r w:rsidR="008E4158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NPAs 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information about the 988 code assignments in each </w:t>
      </w:r>
      <w:r w:rsidR="008E4158">
        <w:rPr>
          <w:rFonts w:ascii="Sharp Sans No2 Book" w:hAnsi="Sharp Sans No2 Book" w:cs="Calibri"/>
          <w:b/>
          <w:bCs/>
          <w:color w:val="002060"/>
          <w:sz w:val="22"/>
          <w:szCs w:val="22"/>
        </w:rPr>
        <w:t>affected NPA.</w:t>
      </w:r>
    </w:p>
    <w:p w14:paraId="4FCA3BA0" w14:textId="06D66959" w:rsidR="00A54D8C" w:rsidRPr="00A54D8C" w:rsidRDefault="00A54D8C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  <w:sz w:val="22"/>
          <w:szCs w:val="22"/>
        </w:rPr>
      </w:pP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Prepared </w:t>
      </w:r>
      <w:r w:rsidR="008E4158">
        <w:rPr>
          <w:rFonts w:ascii="Sharp Sans No2 Book" w:hAnsi="Sharp Sans No2 Book" w:cs="Calibri"/>
          <w:b/>
          <w:bCs/>
          <w:color w:val="002060"/>
          <w:sz w:val="22"/>
          <w:szCs w:val="22"/>
        </w:rPr>
        <w:t>6</w:t>
      </w: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Ad Hoc reports for </w:t>
      </w:r>
      <w:r w:rsidR="008E4158">
        <w:rPr>
          <w:rFonts w:ascii="Sharp Sans No2 Book" w:hAnsi="Sharp Sans No2 Book" w:cs="Calibri"/>
          <w:b/>
          <w:bCs/>
          <w:color w:val="002060"/>
          <w:sz w:val="22"/>
          <w:szCs w:val="22"/>
        </w:rPr>
        <w:t>4</w:t>
      </w: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states relating to 988 utilization and block/code holder info.</w:t>
      </w:r>
      <w:r w:rsidRPr="00A54D8C">
        <w:rPr>
          <w:rFonts w:ascii="Cambria" w:hAnsi="Cambria" w:cs="Cambria"/>
          <w:b/>
          <w:bCs/>
          <w:color w:val="002060"/>
          <w:sz w:val="22"/>
          <w:szCs w:val="22"/>
        </w:rPr>
        <w:t>  </w:t>
      </w:r>
    </w:p>
    <w:p w14:paraId="1C5E4849" w14:textId="2261902D" w:rsidR="00A54D8C" w:rsidRPr="00A54D8C" w:rsidRDefault="008E4158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  <w:sz w:val="22"/>
          <w:szCs w:val="22"/>
        </w:rPr>
      </w:pP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>Attended the August 14 first NANPA 10 digit-dialing transition meeting and prepared</w:t>
      </w:r>
      <w:r w:rsidR="00A54D8C"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the first draft of </w:t>
      </w:r>
      <w:r w:rsidR="00A54D8C"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>minutes from meeting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for NANPA</w:t>
      </w:r>
      <w:r w:rsidR="00A54D8C"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>.</w:t>
      </w:r>
      <w:r w:rsidR="00A54D8C" w:rsidRPr="00A54D8C">
        <w:rPr>
          <w:rFonts w:ascii="Cambria" w:hAnsi="Cambria" w:cs="Cambria"/>
          <w:b/>
          <w:bCs/>
          <w:color w:val="002060"/>
          <w:sz w:val="22"/>
          <w:szCs w:val="22"/>
        </w:rPr>
        <w:t> </w:t>
      </w:r>
    </w:p>
    <w:p w14:paraId="6807E638" w14:textId="7ACCEA86" w:rsidR="00A54D8C" w:rsidRPr="00A54D8C" w:rsidRDefault="00A54D8C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  <w:sz w:val="22"/>
          <w:szCs w:val="22"/>
        </w:rPr>
      </w:pP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Participated in meeting with OH commission re: implementing 513 NPA overlay </w:t>
      </w:r>
      <w:r w:rsidR="008E4158">
        <w:rPr>
          <w:rFonts w:ascii="Sharp Sans No2 Book" w:hAnsi="Sharp Sans No2 Book" w:cs="Calibri"/>
          <w:b/>
          <w:bCs/>
          <w:color w:val="002060"/>
          <w:sz w:val="22"/>
          <w:szCs w:val="22"/>
        </w:rPr>
        <w:t>in conjunction with 10 digit-dialing</w:t>
      </w:r>
      <w:r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>.</w:t>
      </w:r>
    </w:p>
    <w:p w14:paraId="41FB5974" w14:textId="4FBC16F5" w:rsidR="00A54D8C" w:rsidRPr="00A54D8C" w:rsidRDefault="008E4158" w:rsidP="00A54D8C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  <w:sz w:val="22"/>
          <w:szCs w:val="22"/>
        </w:rPr>
      </w:pP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Continue support for NANPA by </w:t>
      </w:r>
      <w:r w:rsidR="00336A78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continuing to respond to regulatory inquiries as well as </w:t>
      </w:r>
      <w:r w:rsidR="00A54D8C"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>gather</w:t>
      </w:r>
      <w:r w:rsidR="00336A78">
        <w:rPr>
          <w:rFonts w:ascii="Sharp Sans No2 Book" w:hAnsi="Sharp Sans No2 Book" w:cs="Calibri"/>
          <w:b/>
          <w:bCs/>
          <w:color w:val="002060"/>
          <w:sz w:val="22"/>
          <w:szCs w:val="22"/>
        </w:rPr>
        <w:t>ing</w:t>
      </w:r>
      <w:r w:rsidR="00A54D8C"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contacts for special letter notifications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 regarding the </w:t>
      </w:r>
      <w:r w:rsidR="00336A78">
        <w:rPr>
          <w:rFonts w:ascii="Sharp Sans No2 Book" w:hAnsi="Sharp Sans No2 Book" w:cs="Calibri"/>
          <w:b/>
          <w:bCs/>
          <w:color w:val="002060"/>
          <w:sz w:val="22"/>
          <w:szCs w:val="22"/>
        </w:rPr>
        <w:t xml:space="preserve">change from 7 to </w:t>
      </w:r>
      <w:r>
        <w:rPr>
          <w:rFonts w:ascii="Sharp Sans No2 Book" w:hAnsi="Sharp Sans No2 Book" w:cs="Calibri"/>
          <w:b/>
          <w:bCs/>
          <w:color w:val="002060"/>
          <w:sz w:val="22"/>
          <w:szCs w:val="22"/>
        </w:rPr>
        <w:t>10 digit-dialing</w:t>
      </w:r>
      <w:r w:rsidR="00A54D8C" w:rsidRPr="00A54D8C">
        <w:rPr>
          <w:rFonts w:ascii="Sharp Sans No2 Book" w:hAnsi="Sharp Sans No2 Book" w:cs="Calibri"/>
          <w:b/>
          <w:bCs/>
          <w:color w:val="002060"/>
          <w:sz w:val="22"/>
          <w:szCs w:val="22"/>
        </w:rPr>
        <w:t>.</w:t>
      </w:r>
    </w:p>
    <w:p w14:paraId="0E4A551E" w14:textId="56101856" w:rsidR="00563DF4" w:rsidRDefault="00563DF4" w:rsidP="00563DF4">
      <w:pPr>
        <w:rPr>
          <w:rFonts w:ascii="Sharp Sans No2 Book" w:hAnsi="Sharp Sans No2 Book" w:cs="Calibri"/>
          <w:b/>
          <w:bCs/>
          <w:color w:val="002060"/>
        </w:rPr>
      </w:pPr>
    </w:p>
    <w:p w14:paraId="42827FD5" w14:textId="2FB29CD0" w:rsidR="00563DF4" w:rsidRDefault="00563DF4" w:rsidP="00563DF4">
      <w:pPr>
        <w:pStyle w:val="ListParagraph"/>
        <w:numPr>
          <w:ilvl w:val="0"/>
          <w:numId w:val="11"/>
        </w:numPr>
        <w:rPr>
          <w:rFonts w:ascii="Sharp Sans No2 Semibold" w:hAnsi="Sharp Sans No2 Semibold" w:cs="Calibri"/>
          <w:b/>
          <w:bCs/>
          <w:color w:val="002060"/>
        </w:rPr>
      </w:pPr>
      <w:r w:rsidRPr="00563DF4">
        <w:rPr>
          <w:rFonts w:ascii="Sharp Sans No2 Semibold" w:hAnsi="Sharp Sans No2 Semibold" w:cs="Calibri"/>
          <w:b/>
          <w:bCs/>
          <w:color w:val="002060"/>
        </w:rPr>
        <w:t>Mid-Year Highlights</w:t>
      </w:r>
      <w:r>
        <w:rPr>
          <w:rFonts w:ascii="Sharp Sans No2 Semibold" w:hAnsi="Sharp Sans No2 Semibold" w:cs="Calibri"/>
          <w:b/>
          <w:bCs/>
          <w:color w:val="002060"/>
        </w:rPr>
        <w:t>:</w:t>
      </w:r>
    </w:p>
    <w:p w14:paraId="73249D46" w14:textId="77777777" w:rsidR="00563DF4" w:rsidRDefault="00563DF4" w:rsidP="00563DF4">
      <w:pPr>
        <w:pStyle w:val="ListParagraph"/>
        <w:numPr>
          <w:ilvl w:val="1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 w:rsidRPr="00563DF4">
        <w:rPr>
          <w:rFonts w:ascii="Sharp Sans No2 Book" w:hAnsi="Sharp Sans No2 Book" w:cs="Calibri"/>
          <w:b/>
          <w:bCs/>
          <w:color w:val="002060"/>
        </w:rPr>
        <w:t xml:space="preserve">The PA provided Mid-Year 2020 Highlights to the NAOWG on </w:t>
      </w:r>
      <w:r>
        <w:rPr>
          <w:rFonts w:ascii="Sharp Sans No2 Book" w:hAnsi="Sharp Sans No2 Book" w:cs="Calibri"/>
          <w:b/>
          <w:bCs/>
          <w:color w:val="002060"/>
        </w:rPr>
        <w:t xml:space="preserve">July 23. </w:t>
      </w:r>
    </w:p>
    <w:p w14:paraId="2EACF330" w14:textId="07EF138C" w:rsidR="00563DF4" w:rsidRDefault="00563DF4" w:rsidP="00563DF4">
      <w:pPr>
        <w:pStyle w:val="ListParagraph"/>
        <w:numPr>
          <w:ilvl w:val="2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>
        <w:rPr>
          <w:rFonts w:ascii="Sharp Sans No2 Book" w:hAnsi="Sharp Sans No2 Book" w:cs="Calibri"/>
          <w:b/>
          <w:bCs/>
          <w:color w:val="002060"/>
        </w:rPr>
        <w:t>All performance measurements were met</w:t>
      </w:r>
      <w:r w:rsidR="006E4266">
        <w:rPr>
          <w:rFonts w:ascii="Sharp Sans No2 Book" w:hAnsi="Sharp Sans No2 Book" w:cs="Calibri"/>
          <w:b/>
          <w:bCs/>
          <w:color w:val="002060"/>
        </w:rPr>
        <w:t>.</w:t>
      </w:r>
    </w:p>
    <w:p w14:paraId="72CA1BC1" w14:textId="1DAFA061" w:rsidR="006E4266" w:rsidRDefault="006E4266" w:rsidP="00563DF4">
      <w:pPr>
        <w:pStyle w:val="ListParagraph"/>
        <w:numPr>
          <w:ilvl w:val="2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>
        <w:rPr>
          <w:rFonts w:ascii="Sharp Sans No2 Book" w:hAnsi="Sharp Sans No2 Book" w:cs="Calibri"/>
          <w:b/>
          <w:bCs/>
          <w:color w:val="002060"/>
        </w:rPr>
        <w:t xml:space="preserve">Processed significantly more Part 3As, Parts 1As to NANPA, requests for codes for pool replenishment and </w:t>
      </w:r>
      <w:r w:rsidR="00485F2F">
        <w:rPr>
          <w:rFonts w:ascii="Sharp Sans No2 Book" w:hAnsi="Sharp Sans No2 Book" w:cs="Calibri"/>
          <w:b/>
          <w:bCs/>
          <w:color w:val="002060"/>
        </w:rPr>
        <w:t xml:space="preserve">handled more </w:t>
      </w:r>
      <w:r>
        <w:rPr>
          <w:rFonts w:ascii="Sharp Sans No2 Book" w:hAnsi="Sharp Sans No2 Book" w:cs="Calibri"/>
          <w:b/>
          <w:bCs/>
          <w:color w:val="002060"/>
        </w:rPr>
        <w:t>blocks on the reclamation list than for the same period in 2019.</w:t>
      </w:r>
    </w:p>
    <w:p w14:paraId="6497B359" w14:textId="79CD8812" w:rsidR="00563DF4" w:rsidRDefault="00563DF4" w:rsidP="00563DF4">
      <w:pPr>
        <w:pStyle w:val="ListParagraph"/>
        <w:numPr>
          <w:ilvl w:val="2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>
        <w:rPr>
          <w:rFonts w:ascii="Sharp Sans No2 Book" w:hAnsi="Sharp Sans No2 Book" w:cs="Calibri"/>
          <w:b/>
          <w:bCs/>
          <w:color w:val="002060"/>
        </w:rPr>
        <w:t>All reports were submitted on time</w:t>
      </w:r>
      <w:r w:rsidR="006E4266">
        <w:rPr>
          <w:rFonts w:ascii="Sharp Sans No2 Book" w:hAnsi="Sharp Sans No2 Book" w:cs="Calibri"/>
          <w:b/>
          <w:bCs/>
          <w:color w:val="002060"/>
        </w:rPr>
        <w:t>.</w:t>
      </w:r>
    </w:p>
    <w:p w14:paraId="72369A65" w14:textId="1B66FE62" w:rsidR="00563DF4" w:rsidRDefault="00563DF4" w:rsidP="00563DF4">
      <w:pPr>
        <w:pStyle w:val="ListParagraph"/>
        <w:numPr>
          <w:ilvl w:val="2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>
        <w:rPr>
          <w:rFonts w:ascii="Sharp Sans No2 Book" w:hAnsi="Sharp Sans No2 Book" w:cs="Calibri"/>
          <w:b/>
          <w:bCs/>
          <w:color w:val="002060"/>
        </w:rPr>
        <w:t xml:space="preserve">Both the Pooling Administration and Routing Number Administration Systems were available 100% of the time.  </w:t>
      </w:r>
    </w:p>
    <w:p w14:paraId="5939B00B" w14:textId="5CEA0CCE" w:rsidR="00563DF4" w:rsidRPr="00563DF4" w:rsidRDefault="00563DF4" w:rsidP="00563DF4">
      <w:pPr>
        <w:pStyle w:val="ListParagraph"/>
        <w:numPr>
          <w:ilvl w:val="2"/>
          <w:numId w:val="11"/>
        </w:numPr>
        <w:rPr>
          <w:rFonts w:ascii="Sharp Sans No2 Book" w:hAnsi="Sharp Sans No2 Book" w:cs="Calibri"/>
          <w:b/>
          <w:bCs/>
          <w:color w:val="002060"/>
        </w:rPr>
      </w:pPr>
      <w:r>
        <w:rPr>
          <w:rFonts w:ascii="Sharp Sans No2 Book" w:hAnsi="Sharp Sans No2 Book" w:cs="Calibri"/>
          <w:b/>
          <w:bCs/>
          <w:color w:val="002060"/>
        </w:rPr>
        <w:t>Had no formal complaints</w:t>
      </w:r>
      <w:r w:rsidR="006E4266">
        <w:rPr>
          <w:rFonts w:ascii="Sharp Sans No2 Book" w:hAnsi="Sharp Sans No2 Book" w:cs="Calibri"/>
          <w:b/>
          <w:bCs/>
          <w:color w:val="002060"/>
        </w:rPr>
        <w:t>.</w:t>
      </w:r>
    </w:p>
    <w:p w14:paraId="378FBF4D" w14:textId="77777777" w:rsidR="00504D39" w:rsidRDefault="00504D39" w:rsidP="00504D39">
      <w:pPr>
        <w:pStyle w:val="ListParagraph"/>
        <w:ind w:left="1080"/>
        <w:rPr>
          <w:rFonts w:ascii="Sharp Sans No2 Semibold" w:hAnsi="Sharp Sans No2 Semibold" w:cs="Calibri"/>
          <w:b/>
          <w:bCs/>
          <w:color w:val="002060"/>
        </w:rPr>
      </w:pPr>
    </w:p>
    <w:sectPr w:rsidR="00504D39" w:rsidSect="005F1BE7">
      <w:footerReference w:type="even" r:id="rId9"/>
      <w:footerReference w:type="default" r:id="rId10"/>
      <w:footerReference w:type="first" r:id="rId11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6967C" w14:textId="77777777" w:rsidR="009465AA" w:rsidRDefault="009465AA">
      <w:r>
        <w:separator/>
      </w:r>
    </w:p>
  </w:endnote>
  <w:endnote w:type="continuationSeparator" w:id="0">
    <w:p w14:paraId="337C0CFF" w14:textId="77777777" w:rsidR="009465AA" w:rsidRDefault="0094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System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OHVGJ+Minion-Regular">
    <w:altName w:val="Minio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arp Sans No2 Semibold"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  <w:font w:name="Sharp Sans No2 Bold">
    <w:altName w:val="Sharp Sans No2"/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  <w:font w:name="Sharp Sans No2 Book"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21E3F" w14:textId="77777777" w:rsidR="009764BD" w:rsidRDefault="009764BD" w:rsidP="00EA05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EF1468" w14:textId="77777777" w:rsidR="009764BD" w:rsidRDefault="009764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6426641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31CFC490" w14:textId="48908F9F" w:rsidR="009764BD" w:rsidRPr="005F1BE7" w:rsidRDefault="009764BD">
        <w:pPr>
          <w:pStyle w:val="Footer"/>
          <w:jc w:val="center"/>
          <w:rPr>
            <w:rFonts w:asciiTheme="minorHAnsi" w:hAnsiTheme="minorHAnsi"/>
          </w:rPr>
        </w:pPr>
        <w:r w:rsidRPr="005F1BE7">
          <w:rPr>
            <w:rFonts w:asciiTheme="minorHAnsi" w:hAnsiTheme="minorHAnsi"/>
          </w:rPr>
          <w:fldChar w:fldCharType="begin"/>
        </w:r>
        <w:r w:rsidRPr="005F1BE7">
          <w:rPr>
            <w:rFonts w:asciiTheme="minorHAnsi" w:hAnsiTheme="minorHAnsi"/>
          </w:rPr>
          <w:instrText xml:space="preserve"> PAGE   \* MERGEFORMAT </w:instrText>
        </w:r>
        <w:r w:rsidRPr="005F1BE7">
          <w:rPr>
            <w:rFonts w:asciiTheme="minorHAnsi" w:hAnsiTheme="minorHAnsi"/>
          </w:rPr>
          <w:fldChar w:fldCharType="separate"/>
        </w:r>
        <w:r>
          <w:rPr>
            <w:rFonts w:asciiTheme="minorHAnsi" w:hAnsiTheme="minorHAnsi"/>
            <w:noProof/>
          </w:rPr>
          <w:t>1</w:t>
        </w:r>
        <w:r w:rsidRPr="005F1BE7">
          <w:rPr>
            <w:rFonts w:asciiTheme="minorHAnsi" w:hAnsiTheme="minorHAnsi"/>
            <w:noProof/>
          </w:rPr>
          <w:fldChar w:fldCharType="end"/>
        </w:r>
      </w:p>
    </w:sdtContent>
  </w:sdt>
  <w:p w14:paraId="598A1296" w14:textId="77777777" w:rsidR="009764BD" w:rsidRDefault="009764B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03974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C4FD96" w14:textId="0324CC5D" w:rsidR="009764BD" w:rsidRDefault="009764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8C4879" w14:textId="77777777" w:rsidR="009764BD" w:rsidRDefault="009764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17409" w14:textId="77777777" w:rsidR="009465AA" w:rsidRDefault="009465AA">
      <w:r>
        <w:separator/>
      </w:r>
    </w:p>
  </w:footnote>
  <w:footnote w:type="continuationSeparator" w:id="0">
    <w:p w14:paraId="002145C2" w14:textId="77777777" w:rsidR="009465AA" w:rsidRDefault="00946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F07DB"/>
    <w:multiLevelType w:val="hybridMultilevel"/>
    <w:tmpl w:val="18F2598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E25AC7"/>
    <w:multiLevelType w:val="hybridMultilevel"/>
    <w:tmpl w:val="9A94980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2D06041"/>
    <w:multiLevelType w:val="hybridMultilevel"/>
    <w:tmpl w:val="73922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E1543"/>
    <w:multiLevelType w:val="hybridMultilevel"/>
    <w:tmpl w:val="BD6200A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C657F37"/>
    <w:multiLevelType w:val="hybridMultilevel"/>
    <w:tmpl w:val="49BE88D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A81122"/>
    <w:multiLevelType w:val="hybridMultilevel"/>
    <w:tmpl w:val="DF94DF2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DE0411F"/>
    <w:multiLevelType w:val="hybridMultilevel"/>
    <w:tmpl w:val="8EF854E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0D00F1"/>
    <w:multiLevelType w:val="hybridMultilevel"/>
    <w:tmpl w:val="AAEA56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E8C6AAF"/>
    <w:multiLevelType w:val="hybridMultilevel"/>
    <w:tmpl w:val="241CC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4986E96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E6B6C"/>
    <w:multiLevelType w:val="hybridMultilevel"/>
    <w:tmpl w:val="F698AC6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F30C8"/>
    <w:multiLevelType w:val="hybridMultilevel"/>
    <w:tmpl w:val="D59E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97751D7"/>
    <w:multiLevelType w:val="multilevel"/>
    <w:tmpl w:val="C7E2CE60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A520D20"/>
    <w:multiLevelType w:val="hybridMultilevel"/>
    <w:tmpl w:val="8112FBCE"/>
    <w:lvl w:ilvl="0" w:tplc="877E95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0FD6479"/>
    <w:multiLevelType w:val="hybridMultilevel"/>
    <w:tmpl w:val="904ACF1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4" w15:restartNumberingAfterBreak="0">
    <w:nsid w:val="424C1A11"/>
    <w:multiLevelType w:val="hybridMultilevel"/>
    <w:tmpl w:val="6DBE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23BC8"/>
    <w:multiLevelType w:val="hybridMultilevel"/>
    <w:tmpl w:val="726AAC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8680590"/>
    <w:multiLevelType w:val="hybridMultilevel"/>
    <w:tmpl w:val="09A42E8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D65D82"/>
    <w:multiLevelType w:val="hybridMultilevel"/>
    <w:tmpl w:val="23A2620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BB772E8"/>
    <w:multiLevelType w:val="hybridMultilevel"/>
    <w:tmpl w:val="40FA26A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9" w15:restartNumberingAfterBreak="0">
    <w:nsid w:val="50C737EE"/>
    <w:multiLevelType w:val="hybridMultilevel"/>
    <w:tmpl w:val="CD223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46070"/>
    <w:multiLevelType w:val="hybridMultilevel"/>
    <w:tmpl w:val="D7AA340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5816CCD"/>
    <w:multiLevelType w:val="hybridMultilevel"/>
    <w:tmpl w:val="8D3A9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E0CBD"/>
    <w:multiLevelType w:val="hybridMultilevel"/>
    <w:tmpl w:val="C93A53E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7D01188"/>
    <w:multiLevelType w:val="hybridMultilevel"/>
    <w:tmpl w:val="63FAF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42093"/>
    <w:multiLevelType w:val="hybridMultilevel"/>
    <w:tmpl w:val="5FB4E3D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03E643C"/>
    <w:multiLevelType w:val="hybridMultilevel"/>
    <w:tmpl w:val="5A62B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55A19"/>
    <w:multiLevelType w:val="hybridMultilevel"/>
    <w:tmpl w:val="792853A0"/>
    <w:lvl w:ilvl="0" w:tplc="4986E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69D616A"/>
    <w:multiLevelType w:val="multilevel"/>
    <w:tmpl w:val="B2B660E8"/>
    <w:styleLink w:val="Style2"/>
    <w:lvl w:ilvl="0">
      <w:start w:val="1"/>
      <w:numFmt w:val="bullet"/>
      <w:lvlText w:val="ê"/>
      <w:lvlJc w:val="left"/>
      <w:pPr>
        <w:ind w:left="360" w:hanging="360"/>
      </w:pPr>
      <w:rPr>
        <w:rFonts w:ascii="Wingdings 2" w:hAnsi="Wingdings 2" w:hint="default"/>
        <w:b/>
        <w:color w:val="006600"/>
      </w:rPr>
    </w:lvl>
    <w:lvl w:ilvl="1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006600"/>
      </w:rPr>
    </w:lvl>
    <w:lvl w:ilvl="2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  <w:b/>
        <w:color w:val="006600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6600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B916C1A"/>
    <w:multiLevelType w:val="hybridMultilevel"/>
    <w:tmpl w:val="3FBC99F6"/>
    <w:lvl w:ilvl="0" w:tplc="F5E05458">
      <w:numFmt w:val="bullet"/>
      <w:pStyle w:val="06bulleted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ourier New" w:hint="default"/>
        <w:color w:val="00006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D0B5F"/>
    <w:multiLevelType w:val="hybridMultilevel"/>
    <w:tmpl w:val="B868EDAE"/>
    <w:lvl w:ilvl="0" w:tplc="820C845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ascii="Tms Rmn" w:hAnsi="Tms Rmn" w:cs="Times New Roman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C8B5F31"/>
    <w:multiLevelType w:val="hybridMultilevel"/>
    <w:tmpl w:val="D73C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96830"/>
    <w:multiLevelType w:val="hybridMultilevel"/>
    <w:tmpl w:val="7D00F65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A25878"/>
    <w:multiLevelType w:val="hybridMultilevel"/>
    <w:tmpl w:val="C84CA5B0"/>
    <w:lvl w:ilvl="0" w:tplc="687E08DA">
      <w:start w:val="1"/>
      <w:numFmt w:val="bullet"/>
      <w:pStyle w:val="05bulletedtext"/>
      <w:lvlText w:val="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000000"/>
        <w:sz w:val="16"/>
      </w:rPr>
    </w:lvl>
    <w:lvl w:ilvl="1" w:tplc="F20447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877E95F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940C0EB8">
      <w:start w:val="1"/>
      <w:numFmt w:val="bullet"/>
      <w:pStyle w:val="05bulletedtex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18303060">
      <w:start w:val="1"/>
      <w:numFmt w:val="bullet"/>
      <w:pStyle w:val="05bulletedtext"/>
      <w:lvlText w:val="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000000"/>
        <w:sz w:val="16"/>
      </w:rPr>
    </w:lvl>
    <w:lvl w:ilvl="5" w:tplc="3844DDC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A80689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589CDB5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9252DD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8"/>
  </w:num>
  <w:num w:numId="3">
    <w:abstractNumId w:val="29"/>
  </w:num>
  <w:num w:numId="4">
    <w:abstractNumId w:val="27"/>
  </w:num>
  <w:num w:numId="5">
    <w:abstractNumId w:val="9"/>
  </w:num>
  <w:num w:numId="6">
    <w:abstractNumId w:val="2"/>
  </w:num>
  <w:num w:numId="7">
    <w:abstractNumId w:val="19"/>
  </w:num>
  <w:num w:numId="8">
    <w:abstractNumId w:val="21"/>
  </w:num>
  <w:num w:numId="9">
    <w:abstractNumId w:val="14"/>
  </w:num>
  <w:num w:numId="10">
    <w:abstractNumId w:val="0"/>
  </w:num>
  <w:num w:numId="11">
    <w:abstractNumId w:val="3"/>
  </w:num>
  <w:num w:numId="12">
    <w:abstractNumId w:val="25"/>
  </w:num>
  <w:num w:numId="13">
    <w:abstractNumId w:val="16"/>
  </w:num>
  <w:num w:numId="14">
    <w:abstractNumId w:val="11"/>
  </w:num>
  <w:num w:numId="15">
    <w:abstractNumId w:val="7"/>
  </w:num>
  <w:num w:numId="16">
    <w:abstractNumId w:val="17"/>
  </w:num>
  <w:num w:numId="17">
    <w:abstractNumId w:val="18"/>
  </w:num>
  <w:num w:numId="18">
    <w:abstractNumId w:val="13"/>
  </w:num>
  <w:num w:numId="19">
    <w:abstractNumId w:val="12"/>
  </w:num>
  <w:num w:numId="20">
    <w:abstractNumId w:val="10"/>
  </w:num>
  <w:num w:numId="21">
    <w:abstractNumId w:val="4"/>
  </w:num>
  <w:num w:numId="22">
    <w:abstractNumId w:val="8"/>
  </w:num>
  <w:num w:numId="23">
    <w:abstractNumId w:val="31"/>
  </w:num>
  <w:num w:numId="24">
    <w:abstractNumId w:val="23"/>
  </w:num>
  <w:num w:numId="25">
    <w:abstractNumId w:val="6"/>
  </w:num>
  <w:num w:numId="26">
    <w:abstractNumId w:val="26"/>
  </w:num>
  <w:num w:numId="27">
    <w:abstractNumId w:val="20"/>
  </w:num>
  <w:num w:numId="28">
    <w:abstractNumId w:val="22"/>
  </w:num>
  <w:num w:numId="29">
    <w:abstractNumId w:val="1"/>
  </w:num>
  <w:num w:numId="30">
    <w:abstractNumId w:val="24"/>
  </w:num>
  <w:num w:numId="31">
    <w:abstractNumId w:val="15"/>
  </w:num>
  <w:num w:numId="32">
    <w:abstractNumId w:val="5"/>
  </w:num>
  <w:num w:numId="33">
    <w:abstractNumId w:val="3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FC0"/>
    <w:rsid w:val="00001892"/>
    <w:rsid w:val="00001FF0"/>
    <w:rsid w:val="00005F5A"/>
    <w:rsid w:val="00006EFC"/>
    <w:rsid w:val="000101CE"/>
    <w:rsid w:val="0001092E"/>
    <w:rsid w:val="000111F3"/>
    <w:rsid w:val="00012065"/>
    <w:rsid w:val="00012079"/>
    <w:rsid w:val="00013474"/>
    <w:rsid w:val="00013A5E"/>
    <w:rsid w:val="00014091"/>
    <w:rsid w:val="000146B2"/>
    <w:rsid w:val="00015910"/>
    <w:rsid w:val="00015FB7"/>
    <w:rsid w:val="000215FB"/>
    <w:rsid w:val="00021753"/>
    <w:rsid w:val="000217DC"/>
    <w:rsid w:val="00021A38"/>
    <w:rsid w:val="00022446"/>
    <w:rsid w:val="00022BE2"/>
    <w:rsid w:val="00023F7C"/>
    <w:rsid w:val="0002423F"/>
    <w:rsid w:val="000253DE"/>
    <w:rsid w:val="00026364"/>
    <w:rsid w:val="000275FB"/>
    <w:rsid w:val="00031585"/>
    <w:rsid w:val="00032D4F"/>
    <w:rsid w:val="00034C6A"/>
    <w:rsid w:val="00037167"/>
    <w:rsid w:val="00037614"/>
    <w:rsid w:val="00037797"/>
    <w:rsid w:val="00041DA3"/>
    <w:rsid w:val="00042AF7"/>
    <w:rsid w:val="000437DE"/>
    <w:rsid w:val="00043AB9"/>
    <w:rsid w:val="00044166"/>
    <w:rsid w:val="000444E8"/>
    <w:rsid w:val="0004656B"/>
    <w:rsid w:val="00050977"/>
    <w:rsid w:val="00052EC0"/>
    <w:rsid w:val="00054EF3"/>
    <w:rsid w:val="0005611C"/>
    <w:rsid w:val="000565EB"/>
    <w:rsid w:val="00056F7C"/>
    <w:rsid w:val="00057762"/>
    <w:rsid w:val="00060228"/>
    <w:rsid w:val="00064332"/>
    <w:rsid w:val="00064457"/>
    <w:rsid w:val="00065439"/>
    <w:rsid w:val="00065DEB"/>
    <w:rsid w:val="00066CDE"/>
    <w:rsid w:val="00067CD8"/>
    <w:rsid w:val="00071311"/>
    <w:rsid w:val="00071C44"/>
    <w:rsid w:val="00072BE2"/>
    <w:rsid w:val="00072E34"/>
    <w:rsid w:val="00074E0C"/>
    <w:rsid w:val="00075275"/>
    <w:rsid w:val="00075A17"/>
    <w:rsid w:val="00076BE9"/>
    <w:rsid w:val="00076C27"/>
    <w:rsid w:val="00076E6E"/>
    <w:rsid w:val="0007722D"/>
    <w:rsid w:val="00077441"/>
    <w:rsid w:val="00077448"/>
    <w:rsid w:val="00077801"/>
    <w:rsid w:val="00077FDD"/>
    <w:rsid w:val="00080D6F"/>
    <w:rsid w:val="000819C4"/>
    <w:rsid w:val="000828D3"/>
    <w:rsid w:val="00086B02"/>
    <w:rsid w:val="00091CE7"/>
    <w:rsid w:val="00092346"/>
    <w:rsid w:val="0009358F"/>
    <w:rsid w:val="0009442E"/>
    <w:rsid w:val="0009451F"/>
    <w:rsid w:val="0009467C"/>
    <w:rsid w:val="00097A5A"/>
    <w:rsid w:val="00097C93"/>
    <w:rsid w:val="000A2DE4"/>
    <w:rsid w:val="000A4165"/>
    <w:rsid w:val="000A63F2"/>
    <w:rsid w:val="000A6AF9"/>
    <w:rsid w:val="000A6DE7"/>
    <w:rsid w:val="000B2300"/>
    <w:rsid w:val="000B3621"/>
    <w:rsid w:val="000B3BCC"/>
    <w:rsid w:val="000B51D6"/>
    <w:rsid w:val="000B5807"/>
    <w:rsid w:val="000B6653"/>
    <w:rsid w:val="000B7326"/>
    <w:rsid w:val="000C0197"/>
    <w:rsid w:val="000C0A05"/>
    <w:rsid w:val="000C1DD4"/>
    <w:rsid w:val="000C3A54"/>
    <w:rsid w:val="000C3B0D"/>
    <w:rsid w:val="000C43AB"/>
    <w:rsid w:val="000C4950"/>
    <w:rsid w:val="000C6A74"/>
    <w:rsid w:val="000D1355"/>
    <w:rsid w:val="000D4C75"/>
    <w:rsid w:val="000D6F1A"/>
    <w:rsid w:val="000E0F70"/>
    <w:rsid w:val="000E1DBC"/>
    <w:rsid w:val="000E1E6E"/>
    <w:rsid w:val="000E1F55"/>
    <w:rsid w:val="000E2086"/>
    <w:rsid w:val="000E2E7B"/>
    <w:rsid w:val="000E319B"/>
    <w:rsid w:val="000E321B"/>
    <w:rsid w:val="000E38A2"/>
    <w:rsid w:val="000E47DE"/>
    <w:rsid w:val="000E536B"/>
    <w:rsid w:val="000E5CC7"/>
    <w:rsid w:val="000E74BF"/>
    <w:rsid w:val="000F0D05"/>
    <w:rsid w:val="000F2A51"/>
    <w:rsid w:val="000F45B0"/>
    <w:rsid w:val="000F45D6"/>
    <w:rsid w:val="000F4C51"/>
    <w:rsid w:val="000F5318"/>
    <w:rsid w:val="000F59E9"/>
    <w:rsid w:val="000F5FDF"/>
    <w:rsid w:val="000F7E8A"/>
    <w:rsid w:val="001001CB"/>
    <w:rsid w:val="00100E7F"/>
    <w:rsid w:val="00101EA5"/>
    <w:rsid w:val="001022AB"/>
    <w:rsid w:val="00102485"/>
    <w:rsid w:val="0010356E"/>
    <w:rsid w:val="00103BA8"/>
    <w:rsid w:val="00104E2C"/>
    <w:rsid w:val="001064C9"/>
    <w:rsid w:val="00106B75"/>
    <w:rsid w:val="001071C2"/>
    <w:rsid w:val="001073E8"/>
    <w:rsid w:val="001078ED"/>
    <w:rsid w:val="001106D6"/>
    <w:rsid w:val="0011103A"/>
    <w:rsid w:val="001110B2"/>
    <w:rsid w:val="00111DBA"/>
    <w:rsid w:val="00111ED1"/>
    <w:rsid w:val="001159AD"/>
    <w:rsid w:val="00115ED0"/>
    <w:rsid w:val="001163DE"/>
    <w:rsid w:val="00116E67"/>
    <w:rsid w:val="00117C94"/>
    <w:rsid w:val="00117F79"/>
    <w:rsid w:val="00121E03"/>
    <w:rsid w:val="00121EDE"/>
    <w:rsid w:val="001232B1"/>
    <w:rsid w:val="001236A1"/>
    <w:rsid w:val="00124870"/>
    <w:rsid w:val="00126571"/>
    <w:rsid w:val="001276ED"/>
    <w:rsid w:val="00130494"/>
    <w:rsid w:val="0013101A"/>
    <w:rsid w:val="00131C7E"/>
    <w:rsid w:val="001333CE"/>
    <w:rsid w:val="00133E2E"/>
    <w:rsid w:val="001347BD"/>
    <w:rsid w:val="00134CF0"/>
    <w:rsid w:val="0013722E"/>
    <w:rsid w:val="00137672"/>
    <w:rsid w:val="00137B33"/>
    <w:rsid w:val="00137DA1"/>
    <w:rsid w:val="00140210"/>
    <w:rsid w:val="001409F7"/>
    <w:rsid w:val="00141C00"/>
    <w:rsid w:val="00142BFB"/>
    <w:rsid w:val="001437C5"/>
    <w:rsid w:val="00144EDE"/>
    <w:rsid w:val="00146131"/>
    <w:rsid w:val="00146424"/>
    <w:rsid w:val="001466DB"/>
    <w:rsid w:val="00146772"/>
    <w:rsid w:val="001509E9"/>
    <w:rsid w:val="00151733"/>
    <w:rsid w:val="001517BF"/>
    <w:rsid w:val="00151D6E"/>
    <w:rsid w:val="001522BE"/>
    <w:rsid w:val="00152806"/>
    <w:rsid w:val="00153278"/>
    <w:rsid w:val="00156500"/>
    <w:rsid w:val="001569E8"/>
    <w:rsid w:val="00157717"/>
    <w:rsid w:val="00160DD6"/>
    <w:rsid w:val="0016184F"/>
    <w:rsid w:val="0016185C"/>
    <w:rsid w:val="00164F8C"/>
    <w:rsid w:val="00166846"/>
    <w:rsid w:val="00166CC9"/>
    <w:rsid w:val="0016700A"/>
    <w:rsid w:val="00167A65"/>
    <w:rsid w:val="00167AB1"/>
    <w:rsid w:val="001720E9"/>
    <w:rsid w:val="0017283E"/>
    <w:rsid w:val="00174EB6"/>
    <w:rsid w:val="001809ED"/>
    <w:rsid w:val="00181053"/>
    <w:rsid w:val="00181153"/>
    <w:rsid w:val="00181752"/>
    <w:rsid w:val="00181C1E"/>
    <w:rsid w:val="00183BB1"/>
    <w:rsid w:val="001845CD"/>
    <w:rsid w:val="0018461B"/>
    <w:rsid w:val="0018556E"/>
    <w:rsid w:val="00186E44"/>
    <w:rsid w:val="001879A7"/>
    <w:rsid w:val="00191BC2"/>
    <w:rsid w:val="00192E10"/>
    <w:rsid w:val="00195709"/>
    <w:rsid w:val="00195735"/>
    <w:rsid w:val="001959AF"/>
    <w:rsid w:val="00197D2C"/>
    <w:rsid w:val="00197D6C"/>
    <w:rsid w:val="001A02E0"/>
    <w:rsid w:val="001A0466"/>
    <w:rsid w:val="001A2ECC"/>
    <w:rsid w:val="001A3149"/>
    <w:rsid w:val="001A553B"/>
    <w:rsid w:val="001A5A08"/>
    <w:rsid w:val="001A7567"/>
    <w:rsid w:val="001A7B63"/>
    <w:rsid w:val="001B0CA2"/>
    <w:rsid w:val="001B328B"/>
    <w:rsid w:val="001B5209"/>
    <w:rsid w:val="001B55A0"/>
    <w:rsid w:val="001B69A8"/>
    <w:rsid w:val="001B7216"/>
    <w:rsid w:val="001B78C0"/>
    <w:rsid w:val="001B7D10"/>
    <w:rsid w:val="001B7E7D"/>
    <w:rsid w:val="001C025F"/>
    <w:rsid w:val="001C5BAD"/>
    <w:rsid w:val="001C6793"/>
    <w:rsid w:val="001C6E37"/>
    <w:rsid w:val="001C7101"/>
    <w:rsid w:val="001C7686"/>
    <w:rsid w:val="001D39A5"/>
    <w:rsid w:val="001D3C14"/>
    <w:rsid w:val="001D4D95"/>
    <w:rsid w:val="001D5CBB"/>
    <w:rsid w:val="001D5F0E"/>
    <w:rsid w:val="001D72C9"/>
    <w:rsid w:val="001D7C33"/>
    <w:rsid w:val="001E0E65"/>
    <w:rsid w:val="001E146A"/>
    <w:rsid w:val="001E1FD2"/>
    <w:rsid w:val="001E3380"/>
    <w:rsid w:val="001E3D45"/>
    <w:rsid w:val="001E4B8E"/>
    <w:rsid w:val="001E4D72"/>
    <w:rsid w:val="001E4E6E"/>
    <w:rsid w:val="001E55CC"/>
    <w:rsid w:val="001E6CB1"/>
    <w:rsid w:val="001F2E63"/>
    <w:rsid w:val="001F3BF6"/>
    <w:rsid w:val="001F3EB2"/>
    <w:rsid w:val="001F4032"/>
    <w:rsid w:val="001F4236"/>
    <w:rsid w:val="001F42D2"/>
    <w:rsid w:val="001F5064"/>
    <w:rsid w:val="001F620D"/>
    <w:rsid w:val="001F78CD"/>
    <w:rsid w:val="0020045F"/>
    <w:rsid w:val="00202AF5"/>
    <w:rsid w:val="00202DB0"/>
    <w:rsid w:val="002036BD"/>
    <w:rsid w:val="002041AB"/>
    <w:rsid w:val="002041D6"/>
    <w:rsid w:val="00205559"/>
    <w:rsid w:val="00206891"/>
    <w:rsid w:val="00206F60"/>
    <w:rsid w:val="00207623"/>
    <w:rsid w:val="00210707"/>
    <w:rsid w:val="00210FCC"/>
    <w:rsid w:val="00211B26"/>
    <w:rsid w:val="00212141"/>
    <w:rsid w:val="00212C68"/>
    <w:rsid w:val="002132EA"/>
    <w:rsid w:val="00213D96"/>
    <w:rsid w:val="00214DB9"/>
    <w:rsid w:val="00214FA7"/>
    <w:rsid w:val="00215262"/>
    <w:rsid w:val="00215BFD"/>
    <w:rsid w:val="00217749"/>
    <w:rsid w:val="00217C88"/>
    <w:rsid w:val="0022054A"/>
    <w:rsid w:val="002215FA"/>
    <w:rsid w:val="002229FD"/>
    <w:rsid w:val="00224757"/>
    <w:rsid w:val="002247E4"/>
    <w:rsid w:val="00226BE1"/>
    <w:rsid w:val="00227247"/>
    <w:rsid w:val="00227472"/>
    <w:rsid w:val="00230923"/>
    <w:rsid w:val="00234C6A"/>
    <w:rsid w:val="002354B1"/>
    <w:rsid w:val="0023656F"/>
    <w:rsid w:val="00240510"/>
    <w:rsid w:val="00242132"/>
    <w:rsid w:val="00242D9B"/>
    <w:rsid w:val="0024310E"/>
    <w:rsid w:val="002437B8"/>
    <w:rsid w:val="0024413C"/>
    <w:rsid w:val="00244602"/>
    <w:rsid w:val="00246375"/>
    <w:rsid w:val="00247866"/>
    <w:rsid w:val="00247EC4"/>
    <w:rsid w:val="0025037A"/>
    <w:rsid w:val="00250F9E"/>
    <w:rsid w:val="00252205"/>
    <w:rsid w:val="00253654"/>
    <w:rsid w:val="0025397A"/>
    <w:rsid w:val="00254A4E"/>
    <w:rsid w:val="00256806"/>
    <w:rsid w:val="002570A3"/>
    <w:rsid w:val="002607BB"/>
    <w:rsid w:val="00260F4D"/>
    <w:rsid w:val="00261741"/>
    <w:rsid w:val="002622E0"/>
    <w:rsid w:val="002633CD"/>
    <w:rsid w:val="00267701"/>
    <w:rsid w:val="002677F6"/>
    <w:rsid w:val="002678A2"/>
    <w:rsid w:val="00267DAC"/>
    <w:rsid w:val="00270D33"/>
    <w:rsid w:val="00270E57"/>
    <w:rsid w:val="0027122E"/>
    <w:rsid w:val="00271A24"/>
    <w:rsid w:val="0027209A"/>
    <w:rsid w:val="00272295"/>
    <w:rsid w:val="00274905"/>
    <w:rsid w:val="002767E3"/>
    <w:rsid w:val="00280842"/>
    <w:rsid w:val="00281A24"/>
    <w:rsid w:val="002838AF"/>
    <w:rsid w:val="0028420C"/>
    <w:rsid w:val="00284FD5"/>
    <w:rsid w:val="002863D1"/>
    <w:rsid w:val="00286568"/>
    <w:rsid w:val="00287BBE"/>
    <w:rsid w:val="00287C8E"/>
    <w:rsid w:val="00287D74"/>
    <w:rsid w:val="00290B5C"/>
    <w:rsid w:val="0029467F"/>
    <w:rsid w:val="00295262"/>
    <w:rsid w:val="0029554C"/>
    <w:rsid w:val="00296D72"/>
    <w:rsid w:val="002A0030"/>
    <w:rsid w:val="002A0071"/>
    <w:rsid w:val="002A23A6"/>
    <w:rsid w:val="002A35F4"/>
    <w:rsid w:val="002A3DAD"/>
    <w:rsid w:val="002A5547"/>
    <w:rsid w:val="002A5B5F"/>
    <w:rsid w:val="002A6C91"/>
    <w:rsid w:val="002A749A"/>
    <w:rsid w:val="002B0491"/>
    <w:rsid w:val="002B07B9"/>
    <w:rsid w:val="002B0A13"/>
    <w:rsid w:val="002B141F"/>
    <w:rsid w:val="002B2F16"/>
    <w:rsid w:val="002B3077"/>
    <w:rsid w:val="002B3CAD"/>
    <w:rsid w:val="002B460D"/>
    <w:rsid w:val="002B5352"/>
    <w:rsid w:val="002B63D5"/>
    <w:rsid w:val="002B6CF6"/>
    <w:rsid w:val="002B6FD0"/>
    <w:rsid w:val="002B7429"/>
    <w:rsid w:val="002C0A24"/>
    <w:rsid w:val="002C1010"/>
    <w:rsid w:val="002C1578"/>
    <w:rsid w:val="002C25F7"/>
    <w:rsid w:val="002C27E1"/>
    <w:rsid w:val="002C2900"/>
    <w:rsid w:val="002C4AF8"/>
    <w:rsid w:val="002C50BD"/>
    <w:rsid w:val="002C5220"/>
    <w:rsid w:val="002C5FA2"/>
    <w:rsid w:val="002C660E"/>
    <w:rsid w:val="002C6895"/>
    <w:rsid w:val="002C6922"/>
    <w:rsid w:val="002C7442"/>
    <w:rsid w:val="002C7D98"/>
    <w:rsid w:val="002C7E42"/>
    <w:rsid w:val="002D1939"/>
    <w:rsid w:val="002D283D"/>
    <w:rsid w:val="002D37D9"/>
    <w:rsid w:val="002D3C2B"/>
    <w:rsid w:val="002D3C58"/>
    <w:rsid w:val="002D3CFA"/>
    <w:rsid w:val="002D3E8E"/>
    <w:rsid w:val="002D4871"/>
    <w:rsid w:val="002D6A8E"/>
    <w:rsid w:val="002D6C9B"/>
    <w:rsid w:val="002D7979"/>
    <w:rsid w:val="002D79CA"/>
    <w:rsid w:val="002E0F3E"/>
    <w:rsid w:val="002E1C72"/>
    <w:rsid w:val="002E22AA"/>
    <w:rsid w:val="002E2BCA"/>
    <w:rsid w:val="002E3B04"/>
    <w:rsid w:val="002E56B5"/>
    <w:rsid w:val="002E6A93"/>
    <w:rsid w:val="002F146E"/>
    <w:rsid w:val="002F1832"/>
    <w:rsid w:val="002F1A24"/>
    <w:rsid w:val="002F1FC0"/>
    <w:rsid w:val="002F26EC"/>
    <w:rsid w:val="002F2C3C"/>
    <w:rsid w:val="002F6EFF"/>
    <w:rsid w:val="002F731E"/>
    <w:rsid w:val="00300807"/>
    <w:rsid w:val="0030122A"/>
    <w:rsid w:val="00303AF3"/>
    <w:rsid w:val="00303EF2"/>
    <w:rsid w:val="00303F38"/>
    <w:rsid w:val="00305368"/>
    <w:rsid w:val="00305A79"/>
    <w:rsid w:val="0030608C"/>
    <w:rsid w:val="00306373"/>
    <w:rsid w:val="0030692A"/>
    <w:rsid w:val="00306A58"/>
    <w:rsid w:val="003101A1"/>
    <w:rsid w:val="00310C66"/>
    <w:rsid w:val="0031147D"/>
    <w:rsid w:val="0031172A"/>
    <w:rsid w:val="00311897"/>
    <w:rsid w:val="00312FCA"/>
    <w:rsid w:val="003133CC"/>
    <w:rsid w:val="003142B5"/>
    <w:rsid w:val="00315FB2"/>
    <w:rsid w:val="00316427"/>
    <w:rsid w:val="003170A1"/>
    <w:rsid w:val="003208B7"/>
    <w:rsid w:val="0032488F"/>
    <w:rsid w:val="00324895"/>
    <w:rsid w:val="00324AB9"/>
    <w:rsid w:val="00326A96"/>
    <w:rsid w:val="0032714B"/>
    <w:rsid w:val="0033277C"/>
    <w:rsid w:val="00333B02"/>
    <w:rsid w:val="00334E58"/>
    <w:rsid w:val="00334F40"/>
    <w:rsid w:val="00335D14"/>
    <w:rsid w:val="00336507"/>
    <w:rsid w:val="00336A78"/>
    <w:rsid w:val="00337BA0"/>
    <w:rsid w:val="003406D0"/>
    <w:rsid w:val="00343394"/>
    <w:rsid w:val="00343AAC"/>
    <w:rsid w:val="00343D57"/>
    <w:rsid w:val="00344683"/>
    <w:rsid w:val="00344D37"/>
    <w:rsid w:val="00345252"/>
    <w:rsid w:val="003459C7"/>
    <w:rsid w:val="00350916"/>
    <w:rsid w:val="0035123B"/>
    <w:rsid w:val="00352106"/>
    <w:rsid w:val="00352627"/>
    <w:rsid w:val="00353BB8"/>
    <w:rsid w:val="00353BE7"/>
    <w:rsid w:val="0035744F"/>
    <w:rsid w:val="003606D2"/>
    <w:rsid w:val="00362199"/>
    <w:rsid w:val="00366420"/>
    <w:rsid w:val="00366923"/>
    <w:rsid w:val="00366B0F"/>
    <w:rsid w:val="003670F1"/>
    <w:rsid w:val="00367990"/>
    <w:rsid w:val="00370141"/>
    <w:rsid w:val="00372720"/>
    <w:rsid w:val="00373117"/>
    <w:rsid w:val="0037330D"/>
    <w:rsid w:val="0037365B"/>
    <w:rsid w:val="00373F93"/>
    <w:rsid w:val="00373FCF"/>
    <w:rsid w:val="003748C8"/>
    <w:rsid w:val="00375743"/>
    <w:rsid w:val="003761BE"/>
    <w:rsid w:val="00376EBE"/>
    <w:rsid w:val="003771DA"/>
    <w:rsid w:val="003806B8"/>
    <w:rsid w:val="00381470"/>
    <w:rsid w:val="00381D28"/>
    <w:rsid w:val="003830F1"/>
    <w:rsid w:val="003842DB"/>
    <w:rsid w:val="00384BDB"/>
    <w:rsid w:val="00384DBF"/>
    <w:rsid w:val="00385718"/>
    <w:rsid w:val="00385E65"/>
    <w:rsid w:val="003873C8"/>
    <w:rsid w:val="00392623"/>
    <w:rsid w:val="00393035"/>
    <w:rsid w:val="00393E63"/>
    <w:rsid w:val="00394CAF"/>
    <w:rsid w:val="003969CB"/>
    <w:rsid w:val="00396F8E"/>
    <w:rsid w:val="00396F9E"/>
    <w:rsid w:val="003A1EA0"/>
    <w:rsid w:val="003A50E0"/>
    <w:rsid w:val="003A5759"/>
    <w:rsid w:val="003A6B02"/>
    <w:rsid w:val="003A71F6"/>
    <w:rsid w:val="003A7406"/>
    <w:rsid w:val="003A7F07"/>
    <w:rsid w:val="003B04CB"/>
    <w:rsid w:val="003B5F9E"/>
    <w:rsid w:val="003B7FB7"/>
    <w:rsid w:val="003C111D"/>
    <w:rsid w:val="003C1CB3"/>
    <w:rsid w:val="003C2EEE"/>
    <w:rsid w:val="003C3666"/>
    <w:rsid w:val="003C5392"/>
    <w:rsid w:val="003C70A2"/>
    <w:rsid w:val="003C74FB"/>
    <w:rsid w:val="003C7BB3"/>
    <w:rsid w:val="003D0733"/>
    <w:rsid w:val="003D13B8"/>
    <w:rsid w:val="003D1AC7"/>
    <w:rsid w:val="003D2B86"/>
    <w:rsid w:val="003D2BC8"/>
    <w:rsid w:val="003D37BB"/>
    <w:rsid w:val="003D6C47"/>
    <w:rsid w:val="003D78FF"/>
    <w:rsid w:val="003D7DF8"/>
    <w:rsid w:val="003E1476"/>
    <w:rsid w:val="003E4B5F"/>
    <w:rsid w:val="003E5180"/>
    <w:rsid w:val="003E6B69"/>
    <w:rsid w:val="003E764D"/>
    <w:rsid w:val="003E784E"/>
    <w:rsid w:val="003E7ECC"/>
    <w:rsid w:val="003F0BA9"/>
    <w:rsid w:val="003F2462"/>
    <w:rsid w:val="003F2F34"/>
    <w:rsid w:val="003F3163"/>
    <w:rsid w:val="003F75FA"/>
    <w:rsid w:val="003F7914"/>
    <w:rsid w:val="0040079F"/>
    <w:rsid w:val="004007F8"/>
    <w:rsid w:val="00400E1D"/>
    <w:rsid w:val="00401192"/>
    <w:rsid w:val="00401954"/>
    <w:rsid w:val="00401D54"/>
    <w:rsid w:val="00404370"/>
    <w:rsid w:val="004065C1"/>
    <w:rsid w:val="004108B1"/>
    <w:rsid w:val="00411DA3"/>
    <w:rsid w:val="004128F2"/>
    <w:rsid w:val="004140D5"/>
    <w:rsid w:val="00414CEB"/>
    <w:rsid w:val="004158A0"/>
    <w:rsid w:val="00415B2D"/>
    <w:rsid w:val="004169FB"/>
    <w:rsid w:val="004170DA"/>
    <w:rsid w:val="0041755D"/>
    <w:rsid w:val="00420837"/>
    <w:rsid w:val="00421235"/>
    <w:rsid w:val="00423709"/>
    <w:rsid w:val="00424F9A"/>
    <w:rsid w:val="00427207"/>
    <w:rsid w:val="00430452"/>
    <w:rsid w:val="00430867"/>
    <w:rsid w:val="00431D8C"/>
    <w:rsid w:val="0043416E"/>
    <w:rsid w:val="00436EC6"/>
    <w:rsid w:val="00436ECF"/>
    <w:rsid w:val="00437911"/>
    <w:rsid w:val="004379BF"/>
    <w:rsid w:val="004409FB"/>
    <w:rsid w:val="00442141"/>
    <w:rsid w:val="00443A10"/>
    <w:rsid w:val="00445008"/>
    <w:rsid w:val="00445AD4"/>
    <w:rsid w:val="00446B01"/>
    <w:rsid w:val="004471CE"/>
    <w:rsid w:val="0045093B"/>
    <w:rsid w:val="00450A48"/>
    <w:rsid w:val="004517B4"/>
    <w:rsid w:val="00451A7D"/>
    <w:rsid w:val="00452316"/>
    <w:rsid w:val="00454347"/>
    <w:rsid w:val="00454DF7"/>
    <w:rsid w:val="00455048"/>
    <w:rsid w:val="0045513A"/>
    <w:rsid w:val="00455ECB"/>
    <w:rsid w:val="0045610E"/>
    <w:rsid w:val="00456146"/>
    <w:rsid w:val="0045622D"/>
    <w:rsid w:val="00456279"/>
    <w:rsid w:val="00456A85"/>
    <w:rsid w:val="0045778A"/>
    <w:rsid w:val="00460451"/>
    <w:rsid w:val="004608FB"/>
    <w:rsid w:val="00461C8A"/>
    <w:rsid w:val="00461F6C"/>
    <w:rsid w:val="004632BA"/>
    <w:rsid w:val="00463386"/>
    <w:rsid w:val="0046339F"/>
    <w:rsid w:val="00463F0A"/>
    <w:rsid w:val="004645B1"/>
    <w:rsid w:val="00466EE3"/>
    <w:rsid w:val="00466F13"/>
    <w:rsid w:val="00470466"/>
    <w:rsid w:val="00470994"/>
    <w:rsid w:val="00470A75"/>
    <w:rsid w:val="004728E8"/>
    <w:rsid w:val="004742C5"/>
    <w:rsid w:val="00474770"/>
    <w:rsid w:val="00474FCE"/>
    <w:rsid w:val="00480985"/>
    <w:rsid w:val="00484D8A"/>
    <w:rsid w:val="004852B5"/>
    <w:rsid w:val="00485A4A"/>
    <w:rsid w:val="00485B0B"/>
    <w:rsid w:val="00485F2F"/>
    <w:rsid w:val="004860D2"/>
    <w:rsid w:val="00487AE1"/>
    <w:rsid w:val="00492331"/>
    <w:rsid w:val="004924D8"/>
    <w:rsid w:val="0049296E"/>
    <w:rsid w:val="00492B30"/>
    <w:rsid w:val="00494028"/>
    <w:rsid w:val="00494431"/>
    <w:rsid w:val="00494805"/>
    <w:rsid w:val="004952F2"/>
    <w:rsid w:val="00495ECA"/>
    <w:rsid w:val="00497A62"/>
    <w:rsid w:val="00497DE3"/>
    <w:rsid w:val="004A0E73"/>
    <w:rsid w:val="004A1DD2"/>
    <w:rsid w:val="004A41B8"/>
    <w:rsid w:val="004A7947"/>
    <w:rsid w:val="004B05D5"/>
    <w:rsid w:val="004B256D"/>
    <w:rsid w:val="004B49B1"/>
    <w:rsid w:val="004B6A7F"/>
    <w:rsid w:val="004C0AFE"/>
    <w:rsid w:val="004C0C44"/>
    <w:rsid w:val="004C23E4"/>
    <w:rsid w:val="004C23FA"/>
    <w:rsid w:val="004C38B3"/>
    <w:rsid w:val="004C462D"/>
    <w:rsid w:val="004C6376"/>
    <w:rsid w:val="004D05EF"/>
    <w:rsid w:val="004D3030"/>
    <w:rsid w:val="004D33B2"/>
    <w:rsid w:val="004D3A2B"/>
    <w:rsid w:val="004D3AC1"/>
    <w:rsid w:val="004D4998"/>
    <w:rsid w:val="004D5412"/>
    <w:rsid w:val="004D5EFA"/>
    <w:rsid w:val="004D6C67"/>
    <w:rsid w:val="004D7F83"/>
    <w:rsid w:val="004E13A5"/>
    <w:rsid w:val="004E14A3"/>
    <w:rsid w:val="004E173C"/>
    <w:rsid w:val="004E1925"/>
    <w:rsid w:val="004E1A42"/>
    <w:rsid w:val="004E1F07"/>
    <w:rsid w:val="004E274C"/>
    <w:rsid w:val="004E310D"/>
    <w:rsid w:val="004E34E7"/>
    <w:rsid w:val="004E41DB"/>
    <w:rsid w:val="004E570C"/>
    <w:rsid w:val="004E6CC8"/>
    <w:rsid w:val="004E7614"/>
    <w:rsid w:val="004F3124"/>
    <w:rsid w:val="004F382B"/>
    <w:rsid w:val="004F3D21"/>
    <w:rsid w:val="004F4B43"/>
    <w:rsid w:val="004F6D21"/>
    <w:rsid w:val="004F6D6F"/>
    <w:rsid w:val="004F7253"/>
    <w:rsid w:val="00500ADF"/>
    <w:rsid w:val="0050102E"/>
    <w:rsid w:val="00502030"/>
    <w:rsid w:val="00502559"/>
    <w:rsid w:val="0050290D"/>
    <w:rsid w:val="00504D39"/>
    <w:rsid w:val="0050516D"/>
    <w:rsid w:val="005074B9"/>
    <w:rsid w:val="005110CC"/>
    <w:rsid w:val="00511FA0"/>
    <w:rsid w:val="00512D5F"/>
    <w:rsid w:val="00513CE2"/>
    <w:rsid w:val="00514007"/>
    <w:rsid w:val="00514AB7"/>
    <w:rsid w:val="00516D8A"/>
    <w:rsid w:val="005173AA"/>
    <w:rsid w:val="00517CFC"/>
    <w:rsid w:val="0052208C"/>
    <w:rsid w:val="00522C60"/>
    <w:rsid w:val="00522E42"/>
    <w:rsid w:val="005234FF"/>
    <w:rsid w:val="00523CD4"/>
    <w:rsid w:val="00524861"/>
    <w:rsid w:val="00524D63"/>
    <w:rsid w:val="00525391"/>
    <w:rsid w:val="0052647A"/>
    <w:rsid w:val="0052718D"/>
    <w:rsid w:val="00527E9E"/>
    <w:rsid w:val="005300E1"/>
    <w:rsid w:val="00530C00"/>
    <w:rsid w:val="00531961"/>
    <w:rsid w:val="00531F10"/>
    <w:rsid w:val="0053473F"/>
    <w:rsid w:val="00534A8D"/>
    <w:rsid w:val="005355B9"/>
    <w:rsid w:val="00536E36"/>
    <w:rsid w:val="005378F0"/>
    <w:rsid w:val="00540B0E"/>
    <w:rsid w:val="005428D7"/>
    <w:rsid w:val="00542F2F"/>
    <w:rsid w:val="00543515"/>
    <w:rsid w:val="00547538"/>
    <w:rsid w:val="005479F6"/>
    <w:rsid w:val="00547B0D"/>
    <w:rsid w:val="00550476"/>
    <w:rsid w:val="00552AFC"/>
    <w:rsid w:val="00556FDA"/>
    <w:rsid w:val="005573AA"/>
    <w:rsid w:val="005578B3"/>
    <w:rsid w:val="00557BE7"/>
    <w:rsid w:val="00560DDE"/>
    <w:rsid w:val="00561162"/>
    <w:rsid w:val="0056367A"/>
    <w:rsid w:val="00563810"/>
    <w:rsid w:val="00563DF4"/>
    <w:rsid w:val="00563FBB"/>
    <w:rsid w:val="0056488A"/>
    <w:rsid w:val="00565488"/>
    <w:rsid w:val="00567EDA"/>
    <w:rsid w:val="00573EF5"/>
    <w:rsid w:val="00574E11"/>
    <w:rsid w:val="005762B5"/>
    <w:rsid w:val="005766B8"/>
    <w:rsid w:val="00576E6D"/>
    <w:rsid w:val="005812F3"/>
    <w:rsid w:val="0058235B"/>
    <w:rsid w:val="00585643"/>
    <w:rsid w:val="0058716A"/>
    <w:rsid w:val="00590554"/>
    <w:rsid w:val="0059164D"/>
    <w:rsid w:val="0059259A"/>
    <w:rsid w:val="00592DA1"/>
    <w:rsid w:val="00593A4D"/>
    <w:rsid w:val="0059407D"/>
    <w:rsid w:val="00594729"/>
    <w:rsid w:val="005954E7"/>
    <w:rsid w:val="005955AB"/>
    <w:rsid w:val="005956FB"/>
    <w:rsid w:val="005960B8"/>
    <w:rsid w:val="00597424"/>
    <w:rsid w:val="005A06B0"/>
    <w:rsid w:val="005A26DA"/>
    <w:rsid w:val="005A274A"/>
    <w:rsid w:val="005A30EE"/>
    <w:rsid w:val="005A315D"/>
    <w:rsid w:val="005A3FD5"/>
    <w:rsid w:val="005A426A"/>
    <w:rsid w:val="005A6A78"/>
    <w:rsid w:val="005A79FC"/>
    <w:rsid w:val="005B08EC"/>
    <w:rsid w:val="005B30A4"/>
    <w:rsid w:val="005B38CB"/>
    <w:rsid w:val="005B6459"/>
    <w:rsid w:val="005B76CE"/>
    <w:rsid w:val="005C0F1E"/>
    <w:rsid w:val="005C400B"/>
    <w:rsid w:val="005C432D"/>
    <w:rsid w:val="005C526E"/>
    <w:rsid w:val="005C6308"/>
    <w:rsid w:val="005C6744"/>
    <w:rsid w:val="005C6BA5"/>
    <w:rsid w:val="005C73DA"/>
    <w:rsid w:val="005D0AC1"/>
    <w:rsid w:val="005D161C"/>
    <w:rsid w:val="005D1666"/>
    <w:rsid w:val="005D2A2B"/>
    <w:rsid w:val="005D3182"/>
    <w:rsid w:val="005D5A7A"/>
    <w:rsid w:val="005D5C96"/>
    <w:rsid w:val="005D6144"/>
    <w:rsid w:val="005D67B9"/>
    <w:rsid w:val="005D73EB"/>
    <w:rsid w:val="005D75E7"/>
    <w:rsid w:val="005E05C7"/>
    <w:rsid w:val="005E06C1"/>
    <w:rsid w:val="005E0803"/>
    <w:rsid w:val="005E22D0"/>
    <w:rsid w:val="005E26BC"/>
    <w:rsid w:val="005E284F"/>
    <w:rsid w:val="005E4BB6"/>
    <w:rsid w:val="005E4BC3"/>
    <w:rsid w:val="005E574B"/>
    <w:rsid w:val="005E7351"/>
    <w:rsid w:val="005E73C8"/>
    <w:rsid w:val="005E7418"/>
    <w:rsid w:val="005E78E0"/>
    <w:rsid w:val="005F1266"/>
    <w:rsid w:val="005F13B8"/>
    <w:rsid w:val="005F1BE7"/>
    <w:rsid w:val="005F472E"/>
    <w:rsid w:val="005F565E"/>
    <w:rsid w:val="005F6E04"/>
    <w:rsid w:val="00601425"/>
    <w:rsid w:val="0060187C"/>
    <w:rsid w:val="00601C07"/>
    <w:rsid w:val="00602627"/>
    <w:rsid w:val="006045EB"/>
    <w:rsid w:val="006047E3"/>
    <w:rsid w:val="0060486C"/>
    <w:rsid w:val="00604F5D"/>
    <w:rsid w:val="00606521"/>
    <w:rsid w:val="00606A7E"/>
    <w:rsid w:val="00607302"/>
    <w:rsid w:val="006075C0"/>
    <w:rsid w:val="0060781C"/>
    <w:rsid w:val="00610075"/>
    <w:rsid w:val="00610076"/>
    <w:rsid w:val="006113F4"/>
    <w:rsid w:val="006115A6"/>
    <w:rsid w:val="00612B12"/>
    <w:rsid w:val="00614DAC"/>
    <w:rsid w:val="00615642"/>
    <w:rsid w:val="006163FC"/>
    <w:rsid w:val="006166D4"/>
    <w:rsid w:val="00620C0C"/>
    <w:rsid w:val="00620E0C"/>
    <w:rsid w:val="006222D0"/>
    <w:rsid w:val="00625370"/>
    <w:rsid w:val="00627190"/>
    <w:rsid w:val="00627513"/>
    <w:rsid w:val="00630B60"/>
    <w:rsid w:val="00634DE3"/>
    <w:rsid w:val="00636451"/>
    <w:rsid w:val="00636783"/>
    <w:rsid w:val="00637122"/>
    <w:rsid w:val="006378C7"/>
    <w:rsid w:val="006404B0"/>
    <w:rsid w:val="00640560"/>
    <w:rsid w:val="00640DB5"/>
    <w:rsid w:val="0064260D"/>
    <w:rsid w:val="00642AC2"/>
    <w:rsid w:val="00643CDF"/>
    <w:rsid w:val="006441A8"/>
    <w:rsid w:val="006447AB"/>
    <w:rsid w:val="006448AB"/>
    <w:rsid w:val="00644BA0"/>
    <w:rsid w:val="00645730"/>
    <w:rsid w:val="00645F4B"/>
    <w:rsid w:val="00646AD5"/>
    <w:rsid w:val="00647988"/>
    <w:rsid w:val="00651362"/>
    <w:rsid w:val="00652E1A"/>
    <w:rsid w:val="0065532C"/>
    <w:rsid w:val="006574B4"/>
    <w:rsid w:val="00657CBB"/>
    <w:rsid w:val="006616D7"/>
    <w:rsid w:val="0066186A"/>
    <w:rsid w:val="00661B27"/>
    <w:rsid w:val="0066376E"/>
    <w:rsid w:val="006650CA"/>
    <w:rsid w:val="00665C7E"/>
    <w:rsid w:val="00665D0B"/>
    <w:rsid w:val="00670410"/>
    <w:rsid w:val="0067212F"/>
    <w:rsid w:val="00672EEB"/>
    <w:rsid w:val="00672F0C"/>
    <w:rsid w:val="00673233"/>
    <w:rsid w:val="006823FD"/>
    <w:rsid w:val="00683B96"/>
    <w:rsid w:val="00683D8A"/>
    <w:rsid w:val="00684A68"/>
    <w:rsid w:val="006857F3"/>
    <w:rsid w:val="00685CFA"/>
    <w:rsid w:val="0068696F"/>
    <w:rsid w:val="00687EB9"/>
    <w:rsid w:val="00687EEC"/>
    <w:rsid w:val="0069130A"/>
    <w:rsid w:val="0069137A"/>
    <w:rsid w:val="00692218"/>
    <w:rsid w:val="00692366"/>
    <w:rsid w:val="006945C1"/>
    <w:rsid w:val="006953F7"/>
    <w:rsid w:val="00696649"/>
    <w:rsid w:val="006A0B13"/>
    <w:rsid w:val="006A0DB0"/>
    <w:rsid w:val="006A17F1"/>
    <w:rsid w:val="006A3408"/>
    <w:rsid w:val="006A3EBA"/>
    <w:rsid w:val="006A4AB5"/>
    <w:rsid w:val="006A4FB5"/>
    <w:rsid w:val="006B04F6"/>
    <w:rsid w:val="006B0A65"/>
    <w:rsid w:val="006B1892"/>
    <w:rsid w:val="006B1A84"/>
    <w:rsid w:val="006B1BEC"/>
    <w:rsid w:val="006B263F"/>
    <w:rsid w:val="006B27E2"/>
    <w:rsid w:val="006B2F2B"/>
    <w:rsid w:val="006B36D5"/>
    <w:rsid w:val="006B3ABC"/>
    <w:rsid w:val="006B406E"/>
    <w:rsid w:val="006B5715"/>
    <w:rsid w:val="006B5B9C"/>
    <w:rsid w:val="006B7B4D"/>
    <w:rsid w:val="006B7F34"/>
    <w:rsid w:val="006C1883"/>
    <w:rsid w:val="006C1B84"/>
    <w:rsid w:val="006C2888"/>
    <w:rsid w:val="006C2A3E"/>
    <w:rsid w:val="006C2FB2"/>
    <w:rsid w:val="006C3767"/>
    <w:rsid w:val="006C48DC"/>
    <w:rsid w:val="006C5629"/>
    <w:rsid w:val="006C58BB"/>
    <w:rsid w:val="006C66FE"/>
    <w:rsid w:val="006D0A3D"/>
    <w:rsid w:val="006D1CDB"/>
    <w:rsid w:val="006D31FA"/>
    <w:rsid w:val="006D392B"/>
    <w:rsid w:val="006D3B05"/>
    <w:rsid w:val="006D431E"/>
    <w:rsid w:val="006D4672"/>
    <w:rsid w:val="006D6E48"/>
    <w:rsid w:val="006D7427"/>
    <w:rsid w:val="006D7E8D"/>
    <w:rsid w:val="006D7EF2"/>
    <w:rsid w:val="006E012B"/>
    <w:rsid w:val="006E1DCA"/>
    <w:rsid w:val="006E1F3F"/>
    <w:rsid w:val="006E2056"/>
    <w:rsid w:val="006E2BEA"/>
    <w:rsid w:val="006E2D3C"/>
    <w:rsid w:val="006E425B"/>
    <w:rsid w:val="006E4266"/>
    <w:rsid w:val="006E4885"/>
    <w:rsid w:val="006E52A6"/>
    <w:rsid w:val="006E58F7"/>
    <w:rsid w:val="006E5D70"/>
    <w:rsid w:val="006E6709"/>
    <w:rsid w:val="006E6766"/>
    <w:rsid w:val="006E6A2E"/>
    <w:rsid w:val="006E7C92"/>
    <w:rsid w:val="006F0690"/>
    <w:rsid w:val="006F0B8C"/>
    <w:rsid w:val="006F285E"/>
    <w:rsid w:val="006F2C0A"/>
    <w:rsid w:val="006F3601"/>
    <w:rsid w:val="006F3741"/>
    <w:rsid w:val="006F44CA"/>
    <w:rsid w:val="006F4978"/>
    <w:rsid w:val="006F67DA"/>
    <w:rsid w:val="006F7037"/>
    <w:rsid w:val="006F71D5"/>
    <w:rsid w:val="00700471"/>
    <w:rsid w:val="00700AEF"/>
    <w:rsid w:val="00701F4F"/>
    <w:rsid w:val="0070316B"/>
    <w:rsid w:val="0070342A"/>
    <w:rsid w:val="00705B81"/>
    <w:rsid w:val="007067C8"/>
    <w:rsid w:val="00711B10"/>
    <w:rsid w:val="007126B1"/>
    <w:rsid w:val="007134FF"/>
    <w:rsid w:val="0071452D"/>
    <w:rsid w:val="00714A08"/>
    <w:rsid w:val="00715348"/>
    <w:rsid w:val="00715721"/>
    <w:rsid w:val="00717334"/>
    <w:rsid w:val="007175D6"/>
    <w:rsid w:val="00721952"/>
    <w:rsid w:val="00721B3A"/>
    <w:rsid w:val="00721F29"/>
    <w:rsid w:val="00722270"/>
    <w:rsid w:val="00722C47"/>
    <w:rsid w:val="00722F4D"/>
    <w:rsid w:val="0072308A"/>
    <w:rsid w:val="00724735"/>
    <w:rsid w:val="00724B34"/>
    <w:rsid w:val="007334CE"/>
    <w:rsid w:val="00733878"/>
    <w:rsid w:val="00733BF4"/>
    <w:rsid w:val="00735094"/>
    <w:rsid w:val="0073633C"/>
    <w:rsid w:val="00736C71"/>
    <w:rsid w:val="0074096A"/>
    <w:rsid w:val="00740D6C"/>
    <w:rsid w:val="007411D5"/>
    <w:rsid w:val="00742255"/>
    <w:rsid w:val="00742F21"/>
    <w:rsid w:val="00743B65"/>
    <w:rsid w:val="00744915"/>
    <w:rsid w:val="00744E15"/>
    <w:rsid w:val="007452B6"/>
    <w:rsid w:val="00746703"/>
    <w:rsid w:val="00746B9E"/>
    <w:rsid w:val="00746BD5"/>
    <w:rsid w:val="00747EE1"/>
    <w:rsid w:val="007519CB"/>
    <w:rsid w:val="00753686"/>
    <w:rsid w:val="0075468E"/>
    <w:rsid w:val="007568D5"/>
    <w:rsid w:val="00757EB0"/>
    <w:rsid w:val="00760949"/>
    <w:rsid w:val="00762AC1"/>
    <w:rsid w:val="00762AF5"/>
    <w:rsid w:val="007642AD"/>
    <w:rsid w:val="00766D51"/>
    <w:rsid w:val="0076780F"/>
    <w:rsid w:val="007704C4"/>
    <w:rsid w:val="0077139B"/>
    <w:rsid w:val="00772107"/>
    <w:rsid w:val="00772541"/>
    <w:rsid w:val="00773E46"/>
    <w:rsid w:val="00775099"/>
    <w:rsid w:val="0077551C"/>
    <w:rsid w:val="007760F8"/>
    <w:rsid w:val="0077704D"/>
    <w:rsid w:val="0077715A"/>
    <w:rsid w:val="00777D3F"/>
    <w:rsid w:val="00777E27"/>
    <w:rsid w:val="0078045C"/>
    <w:rsid w:val="00780C5B"/>
    <w:rsid w:val="007816EC"/>
    <w:rsid w:val="00781999"/>
    <w:rsid w:val="007823CC"/>
    <w:rsid w:val="00782C8D"/>
    <w:rsid w:val="00783D2C"/>
    <w:rsid w:val="00783EE5"/>
    <w:rsid w:val="007849C8"/>
    <w:rsid w:val="007865AF"/>
    <w:rsid w:val="0079160E"/>
    <w:rsid w:val="0079330E"/>
    <w:rsid w:val="00793B61"/>
    <w:rsid w:val="00794324"/>
    <w:rsid w:val="007945B0"/>
    <w:rsid w:val="00794708"/>
    <w:rsid w:val="007963F6"/>
    <w:rsid w:val="007979F8"/>
    <w:rsid w:val="00797BA6"/>
    <w:rsid w:val="00797D68"/>
    <w:rsid w:val="007A25E4"/>
    <w:rsid w:val="007A30D6"/>
    <w:rsid w:val="007A35D3"/>
    <w:rsid w:val="007A3893"/>
    <w:rsid w:val="007A393F"/>
    <w:rsid w:val="007A4235"/>
    <w:rsid w:val="007A5B86"/>
    <w:rsid w:val="007A6ADC"/>
    <w:rsid w:val="007A7050"/>
    <w:rsid w:val="007A715F"/>
    <w:rsid w:val="007A7EA1"/>
    <w:rsid w:val="007A7EB6"/>
    <w:rsid w:val="007B0213"/>
    <w:rsid w:val="007B02AE"/>
    <w:rsid w:val="007B2BA3"/>
    <w:rsid w:val="007B2D5C"/>
    <w:rsid w:val="007B36BE"/>
    <w:rsid w:val="007B3F08"/>
    <w:rsid w:val="007B4150"/>
    <w:rsid w:val="007B43E4"/>
    <w:rsid w:val="007B65ED"/>
    <w:rsid w:val="007B69DB"/>
    <w:rsid w:val="007C2E42"/>
    <w:rsid w:val="007C3D82"/>
    <w:rsid w:val="007C4410"/>
    <w:rsid w:val="007C4764"/>
    <w:rsid w:val="007C4F80"/>
    <w:rsid w:val="007C4FA5"/>
    <w:rsid w:val="007C6855"/>
    <w:rsid w:val="007C7925"/>
    <w:rsid w:val="007D032E"/>
    <w:rsid w:val="007D0B0B"/>
    <w:rsid w:val="007D0C1A"/>
    <w:rsid w:val="007D1062"/>
    <w:rsid w:val="007D1822"/>
    <w:rsid w:val="007D1A8B"/>
    <w:rsid w:val="007D24C9"/>
    <w:rsid w:val="007D2718"/>
    <w:rsid w:val="007D5781"/>
    <w:rsid w:val="007D5FCD"/>
    <w:rsid w:val="007D64A1"/>
    <w:rsid w:val="007D663C"/>
    <w:rsid w:val="007D6A50"/>
    <w:rsid w:val="007D7916"/>
    <w:rsid w:val="007D79A7"/>
    <w:rsid w:val="007D7DC6"/>
    <w:rsid w:val="007E075D"/>
    <w:rsid w:val="007E26DE"/>
    <w:rsid w:val="007E2778"/>
    <w:rsid w:val="007E35D4"/>
    <w:rsid w:val="007E37D9"/>
    <w:rsid w:val="007E4480"/>
    <w:rsid w:val="007E568E"/>
    <w:rsid w:val="007E5DFE"/>
    <w:rsid w:val="007E6F91"/>
    <w:rsid w:val="007E751A"/>
    <w:rsid w:val="007F0190"/>
    <w:rsid w:val="007F0E95"/>
    <w:rsid w:val="007F2216"/>
    <w:rsid w:val="007F41B1"/>
    <w:rsid w:val="007F4AFC"/>
    <w:rsid w:val="007F6D42"/>
    <w:rsid w:val="007F70DB"/>
    <w:rsid w:val="007F7F0C"/>
    <w:rsid w:val="0080015F"/>
    <w:rsid w:val="00801E64"/>
    <w:rsid w:val="00803DFE"/>
    <w:rsid w:val="0080519A"/>
    <w:rsid w:val="00806E3B"/>
    <w:rsid w:val="00810BC4"/>
    <w:rsid w:val="00811354"/>
    <w:rsid w:val="008118ED"/>
    <w:rsid w:val="0081221F"/>
    <w:rsid w:val="00812799"/>
    <w:rsid w:val="00814F3C"/>
    <w:rsid w:val="0081604A"/>
    <w:rsid w:val="008175F4"/>
    <w:rsid w:val="00817C70"/>
    <w:rsid w:val="008201F1"/>
    <w:rsid w:val="008207F6"/>
    <w:rsid w:val="008223A2"/>
    <w:rsid w:val="00823DB5"/>
    <w:rsid w:val="00824845"/>
    <w:rsid w:val="0082692A"/>
    <w:rsid w:val="00826D4C"/>
    <w:rsid w:val="0082737D"/>
    <w:rsid w:val="00830035"/>
    <w:rsid w:val="00831598"/>
    <w:rsid w:val="00831FC5"/>
    <w:rsid w:val="00832187"/>
    <w:rsid w:val="00832988"/>
    <w:rsid w:val="00832B8E"/>
    <w:rsid w:val="00834727"/>
    <w:rsid w:val="008364DC"/>
    <w:rsid w:val="00837531"/>
    <w:rsid w:val="008376AF"/>
    <w:rsid w:val="00841C9F"/>
    <w:rsid w:val="0084201D"/>
    <w:rsid w:val="008437D7"/>
    <w:rsid w:val="00844279"/>
    <w:rsid w:val="008453AA"/>
    <w:rsid w:val="00845FDE"/>
    <w:rsid w:val="00846B38"/>
    <w:rsid w:val="008474CF"/>
    <w:rsid w:val="00850C27"/>
    <w:rsid w:val="00850CA6"/>
    <w:rsid w:val="00851B82"/>
    <w:rsid w:val="00851C72"/>
    <w:rsid w:val="00851D85"/>
    <w:rsid w:val="00853A3B"/>
    <w:rsid w:val="00854572"/>
    <w:rsid w:val="008559E5"/>
    <w:rsid w:val="00856050"/>
    <w:rsid w:val="00856952"/>
    <w:rsid w:val="008602A2"/>
    <w:rsid w:val="008635F6"/>
    <w:rsid w:val="00865D3A"/>
    <w:rsid w:val="00867434"/>
    <w:rsid w:val="00872072"/>
    <w:rsid w:val="0087207E"/>
    <w:rsid w:val="00872B3F"/>
    <w:rsid w:val="00873A45"/>
    <w:rsid w:val="00873D6C"/>
    <w:rsid w:val="00874561"/>
    <w:rsid w:val="00875394"/>
    <w:rsid w:val="00875805"/>
    <w:rsid w:val="008804F1"/>
    <w:rsid w:val="008812C2"/>
    <w:rsid w:val="00881BC2"/>
    <w:rsid w:val="00882CCF"/>
    <w:rsid w:val="008831F2"/>
    <w:rsid w:val="00884035"/>
    <w:rsid w:val="00885C81"/>
    <w:rsid w:val="0088619E"/>
    <w:rsid w:val="00886A3D"/>
    <w:rsid w:val="00886BB5"/>
    <w:rsid w:val="00887E7C"/>
    <w:rsid w:val="008901E4"/>
    <w:rsid w:val="00890C07"/>
    <w:rsid w:val="008916DF"/>
    <w:rsid w:val="008933E3"/>
    <w:rsid w:val="008936B9"/>
    <w:rsid w:val="00893CD2"/>
    <w:rsid w:val="00895112"/>
    <w:rsid w:val="00895519"/>
    <w:rsid w:val="008957FE"/>
    <w:rsid w:val="0089702E"/>
    <w:rsid w:val="008A2ED6"/>
    <w:rsid w:val="008A4BE5"/>
    <w:rsid w:val="008A5F75"/>
    <w:rsid w:val="008A6CC4"/>
    <w:rsid w:val="008A6FB5"/>
    <w:rsid w:val="008A7ABC"/>
    <w:rsid w:val="008B02D5"/>
    <w:rsid w:val="008B05FF"/>
    <w:rsid w:val="008B07D6"/>
    <w:rsid w:val="008B1953"/>
    <w:rsid w:val="008B1A9D"/>
    <w:rsid w:val="008B1C5E"/>
    <w:rsid w:val="008B1FB5"/>
    <w:rsid w:val="008B236A"/>
    <w:rsid w:val="008B3C4F"/>
    <w:rsid w:val="008B46E9"/>
    <w:rsid w:val="008B56C0"/>
    <w:rsid w:val="008B6358"/>
    <w:rsid w:val="008C0D1B"/>
    <w:rsid w:val="008C3592"/>
    <w:rsid w:val="008C36C6"/>
    <w:rsid w:val="008C3919"/>
    <w:rsid w:val="008C4930"/>
    <w:rsid w:val="008C51B2"/>
    <w:rsid w:val="008C6146"/>
    <w:rsid w:val="008C61C3"/>
    <w:rsid w:val="008C6E17"/>
    <w:rsid w:val="008D1139"/>
    <w:rsid w:val="008D1820"/>
    <w:rsid w:val="008D4E80"/>
    <w:rsid w:val="008D52DA"/>
    <w:rsid w:val="008D60B4"/>
    <w:rsid w:val="008D6BEF"/>
    <w:rsid w:val="008D6DAC"/>
    <w:rsid w:val="008D72A0"/>
    <w:rsid w:val="008D7701"/>
    <w:rsid w:val="008E0323"/>
    <w:rsid w:val="008E2AC6"/>
    <w:rsid w:val="008E35DC"/>
    <w:rsid w:val="008E369A"/>
    <w:rsid w:val="008E4158"/>
    <w:rsid w:val="008E6440"/>
    <w:rsid w:val="008E65A3"/>
    <w:rsid w:val="008E668A"/>
    <w:rsid w:val="008E723E"/>
    <w:rsid w:val="008F00CE"/>
    <w:rsid w:val="008F017F"/>
    <w:rsid w:val="008F0714"/>
    <w:rsid w:val="008F1EB2"/>
    <w:rsid w:val="008F233B"/>
    <w:rsid w:val="008F3037"/>
    <w:rsid w:val="008F449D"/>
    <w:rsid w:val="008F6696"/>
    <w:rsid w:val="008F6DD5"/>
    <w:rsid w:val="008F72D9"/>
    <w:rsid w:val="008F7B31"/>
    <w:rsid w:val="008F7DCC"/>
    <w:rsid w:val="008F7FA3"/>
    <w:rsid w:val="00901C55"/>
    <w:rsid w:val="00902866"/>
    <w:rsid w:val="00902C35"/>
    <w:rsid w:val="00904970"/>
    <w:rsid w:val="00905FAA"/>
    <w:rsid w:val="00910C1B"/>
    <w:rsid w:val="0091126F"/>
    <w:rsid w:val="00914273"/>
    <w:rsid w:val="00914838"/>
    <w:rsid w:val="009149C8"/>
    <w:rsid w:val="0091534E"/>
    <w:rsid w:val="0091591C"/>
    <w:rsid w:val="00915DB1"/>
    <w:rsid w:val="00916083"/>
    <w:rsid w:val="00920066"/>
    <w:rsid w:val="00923A05"/>
    <w:rsid w:val="00927E40"/>
    <w:rsid w:val="00930626"/>
    <w:rsid w:val="00931F6C"/>
    <w:rsid w:val="00932F66"/>
    <w:rsid w:val="00933D05"/>
    <w:rsid w:val="00936A4E"/>
    <w:rsid w:val="00937773"/>
    <w:rsid w:val="009412B3"/>
    <w:rsid w:val="00942FA0"/>
    <w:rsid w:val="00943161"/>
    <w:rsid w:val="009465AA"/>
    <w:rsid w:val="00947D88"/>
    <w:rsid w:val="00947F27"/>
    <w:rsid w:val="00950231"/>
    <w:rsid w:val="009503AC"/>
    <w:rsid w:val="0095064C"/>
    <w:rsid w:val="00951B33"/>
    <w:rsid w:val="00952277"/>
    <w:rsid w:val="00952EB8"/>
    <w:rsid w:val="00954BC1"/>
    <w:rsid w:val="00955311"/>
    <w:rsid w:val="0095553C"/>
    <w:rsid w:val="00960B6F"/>
    <w:rsid w:val="0096299A"/>
    <w:rsid w:val="009630ED"/>
    <w:rsid w:val="0096488D"/>
    <w:rsid w:val="0097244F"/>
    <w:rsid w:val="0097279B"/>
    <w:rsid w:val="00972A36"/>
    <w:rsid w:val="00972BF2"/>
    <w:rsid w:val="00972C72"/>
    <w:rsid w:val="0097353C"/>
    <w:rsid w:val="00973A7C"/>
    <w:rsid w:val="009748D4"/>
    <w:rsid w:val="00974D79"/>
    <w:rsid w:val="00975A47"/>
    <w:rsid w:val="009764BD"/>
    <w:rsid w:val="00977658"/>
    <w:rsid w:val="009812DA"/>
    <w:rsid w:val="009824A5"/>
    <w:rsid w:val="0098400E"/>
    <w:rsid w:val="00984D39"/>
    <w:rsid w:val="00984DF6"/>
    <w:rsid w:val="00990022"/>
    <w:rsid w:val="00991F73"/>
    <w:rsid w:val="0099254D"/>
    <w:rsid w:val="00993855"/>
    <w:rsid w:val="0099565A"/>
    <w:rsid w:val="00995E98"/>
    <w:rsid w:val="0099657D"/>
    <w:rsid w:val="009968BC"/>
    <w:rsid w:val="009A1CE5"/>
    <w:rsid w:val="009A2E5C"/>
    <w:rsid w:val="009A2FD3"/>
    <w:rsid w:val="009A3110"/>
    <w:rsid w:val="009A546B"/>
    <w:rsid w:val="009A555C"/>
    <w:rsid w:val="009A5B48"/>
    <w:rsid w:val="009A62B7"/>
    <w:rsid w:val="009A716F"/>
    <w:rsid w:val="009A7A10"/>
    <w:rsid w:val="009A7C62"/>
    <w:rsid w:val="009B1240"/>
    <w:rsid w:val="009B15B0"/>
    <w:rsid w:val="009B1DA6"/>
    <w:rsid w:val="009B1E85"/>
    <w:rsid w:val="009B4C6D"/>
    <w:rsid w:val="009B62B1"/>
    <w:rsid w:val="009C22A2"/>
    <w:rsid w:val="009C3778"/>
    <w:rsid w:val="009C3E26"/>
    <w:rsid w:val="009C4827"/>
    <w:rsid w:val="009C4A94"/>
    <w:rsid w:val="009C4C38"/>
    <w:rsid w:val="009C54A5"/>
    <w:rsid w:val="009C76F3"/>
    <w:rsid w:val="009D1C06"/>
    <w:rsid w:val="009D3E00"/>
    <w:rsid w:val="009D3E31"/>
    <w:rsid w:val="009D4A64"/>
    <w:rsid w:val="009D5E00"/>
    <w:rsid w:val="009D60E2"/>
    <w:rsid w:val="009D68B1"/>
    <w:rsid w:val="009D6A4B"/>
    <w:rsid w:val="009D6E02"/>
    <w:rsid w:val="009D782A"/>
    <w:rsid w:val="009D79F3"/>
    <w:rsid w:val="009E0B4D"/>
    <w:rsid w:val="009E0CB8"/>
    <w:rsid w:val="009E0EFA"/>
    <w:rsid w:val="009E111E"/>
    <w:rsid w:val="009E2B18"/>
    <w:rsid w:val="009E302A"/>
    <w:rsid w:val="009E30F8"/>
    <w:rsid w:val="009E319E"/>
    <w:rsid w:val="009E4D4A"/>
    <w:rsid w:val="009E56AB"/>
    <w:rsid w:val="009E648F"/>
    <w:rsid w:val="009E6F7D"/>
    <w:rsid w:val="009E7208"/>
    <w:rsid w:val="009F0E83"/>
    <w:rsid w:val="009F281C"/>
    <w:rsid w:val="009F441C"/>
    <w:rsid w:val="009F5FD0"/>
    <w:rsid w:val="009F62B5"/>
    <w:rsid w:val="009F691B"/>
    <w:rsid w:val="009F6ED2"/>
    <w:rsid w:val="009F72B1"/>
    <w:rsid w:val="009F75E6"/>
    <w:rsid w:val="009F7B26"/>
    <w:rsid w:val="00A013AB"/>
    <w:rsid w:val="00A026E9"/>
    <w:rsid w:val="00A04307"/>
    <w:rsid w:val="00A04E2E"/>
    <w:rsid w:val="00A1118B"/>
    <w:rsid w:val="00A1174B"/>
    <w:rsid w:val="00A12BA6"/>
    <w:rsid w:val="00A13954"/>
    <w:rsid w:val="00A13C13"/>
    <w:rsid w:val="00A140B8"/>
    <w:rsid w:val="00A15145"/>
    <w:rsid w:val="00A15BF2"/>
    <w:rsid w:val="00A15C71"/>
    <w:rsid w:val="00A177EB"/>
    <w:rsid w:val="00A179AB"/>
    <w:rsid w:val="00A17BD4"/>
    <w:rsid w:val="00A2068C"/>
    <w:rsid w:val="00A20FE1"/>
    <w:rsid w:val="00A21A21"/>
    <w:rsid w:val="00A21F4B"/>
    <w:rsid w:val="00A230D8"/>
    <w:rsid w:val="00A2322C"/>
    <w:rsid w:val="00A2518C"/>
    <w:rsid w:val="00A255E4"/>
    <w:rsid w:val="00A26560"/>
    <w:rsid w:val="00A27268"/>
    <w:rsid w:val="00A300E0"/>
    <w:rsid w:val="00A3086E"/>
    <w:rsid w:val="00A30B00"/>
    <w:rsid w:val="00A30B54"/>
    <w:rsid w:val="00A33B74"/>
    <w:rsid w:val="00A3431B"/>
    <w:rsid w:val="00A3512E"/>
    <w:rsid w:val="00A36B7F"/>
    <w:rsid w:val="00A37ABD"/>
    <w:rsid w:val="00A40D3D"/>
    <w:rsid w:val="00A410F1"/>
    <w:rsid w:val="00A423B6"/>
    <w:rsid w:val="00A42821"/>
    <w:rsid w:val="00A42DCB"/>
    <w:rsid w:val="00A43283"/>
    <w:rsid w:val="00A44C5E"/>
    <w:rsid w:val="00A45C38"/>
    <w:rsid w:val="00A50C7B"/>
    <w:rsid w:val="00A51177"/>
    <w:rsid w:val="00A517E5"/>
    <w:rsid w:val="00A52801"/>
    <w:rsid w:val="00A5382E"/>
    <w:rsid w:val="00A54D8C"/>
    <w:rsid w:val="00A5694F"/>
    <w:rsid w:val="00A57B63"/>
    <w:rsid w:val="00A57F3B"/>
    <w:rsid w:val="00A6033F"/>
    <w:rsid w:val="00A61378"/>
    <w:rsid w:val="00A62C92"/>
    <w:rsid w:val="00A63ACE"/>
    <w:rsid w:val="00A64763"/>
    <w:rsid w:val="00A65890"/>
    <w:rsid w:val="00A6612F"/>
    <w:rsid w:val="00A67D85"/>
    <w:rsid w:val="00A71353"/>
    <w:rsid w:val="00A718E4"/>
    <w:rsid w:val="00A73283"/>
    <w:rsid w:val="00A73890"/>
    <w:rsid w:val="00A7554C"/>
    <w:rsid w:val="00A75D40"/>
    <w:rsid w:val="00A76D27"/>
    <w:rsid w:val="00A77D28"/>
    <w:rsid w:val="00A8055F"/>
    <w:rsid w:val="00A822DA"/>
    <w:rsid w:val="00A82C31"/>
    <w:rsid w:val="00A82FC8"/>
    <w:rsid w:val="00A83481"/>
    <w:rsid w:val="00A83E3C"/>
    <w:rsid w:val="00A8402D"/>
    <w:rsid w:val="00A84CE2"/>
    <w:rsid w:val="00A8571D"/>
    <w:rsid w:val="00A857F2"/>
    <w:rsid w:val="00A86550"/>
    <w:rsid w:val="00A90838"/>
    <w:rsid w:val="00A90B4E"/>
    <w:rsid w:val="00A922D6"/>
    <w:rsid w:val="00A924D1"/>
    <w:rsid w:val="00A924D9"/>
    <w:rsid w:val="00A92E55"/>
    <w:rsid w:val="00A94D05"/>
    <w:rsid w:val="00A950CB"/>
    <w:rsid w:val="00AA160A"/>
    <w:rsid w:val="00AA3C7A"/>
    <w:rsid w:val="00AA680B"/>
    <w:rsid w:val="00AB0F23"/>
    <w:rsid w:val="00AB42AA"/>
    <w:rsid w:val="00AB467A"/>
    <w:rsid w:val="00AB4DCD"/>
    <w:rsid w:val="00AB4E66"/>
    <w:rsid w:val="00AB5074"/>
    <w:rsid w:val="00AB629A"/>
    <w:rsid w:val="00AC2E2B"/>
    <w:rsid w:val="00AC2F03"/>
    <w:rsid w:val="00AC4597"/>
    <w:rsid w:val="00AC45CE"/>
    <w:rsid w:val="00AC4BC9"/>
    <w:rsid w:val="00AC4DF7"/>
    <w:rsid w:val="00AC602A"/>
    <w:rsid w:val="00AD0091"/>
    <w:rsid w:val="00AD02BC"/>
    <w:rsid w:val="00AD0E4E"/>
    <w:rsid w:val="00AD3832"/>
    <w:rsid w:val="00AD5FFD"/>
    <w:rsid w:val="00AD7ABE"/>
    <w:rsid w:val="00AD7B8A"/>
    <w:rsid w:val="00AE0ED3"/>
    <w:rsid w:val="00AE3550"/>
    <w:rsid w:val="00AE4205"/>
    <w:rsid w:val="00AE46FA"/>
    <w:rsid w:val="00AE4FCB"/>
    <w:rsid w:val="00AE63E0"/>
    <w:rsid w:val="00AE6FBA"/>
    <w:rsid w:val="00AE7038"/>
    <w:rsid w:val="00AF0179"/>
    <w:rsid w:val="00AF02D6"/>
    <w:rsid w:val="00AF048B"/>
    <w:rsid w:val="00AF05FC"/>
    <w:rsid w:val="00AF21FF"/>
    <w:rsid w:val="00AF363E"/>
    <w:rsid w:val="00AF454D"/>
    <w:rsid w:val="00AF523B"/>
    <w:rsid w:val="00AF5A56"/>
    <w:rsid w:val="00AF5E03"/>
    <w:rsid w:val="00AF6908"/>
    <w:rsid w:val="00AF6A58"/>
    <w:rsid w:val="00AF6D7F"/>
    <w:rsid w:val="00AF76A7"/>
    <w:rsid w:val="00AF7C4D"/>
    <w:rsid w:val="00AF7E36"/>
    <w:rsid w:val="00B01CDE"/>
    <w:rsid w:val="00B01D0D"/>
    <w:rsid w:val="00B02411"/>
    <w:rsid w:val="00B02EF0"/>
    <w:rsid w:val="00B0300C"/>
    <w:rsid w:val="00B035C2"/>
    <w:rsid w:val="00B040EE"/>
    <w:rsid w:val="00B0428B"/>
    <w:rsid w:val="00B055F0"/>
    <w:rsid w:val="00B05E14"/>
    <w:rsid w:val="00B069B3"/>
    <w:rsid w:val="00B06FC3"/>
    <w:rsid w:val="00B0753A"/>
    <w:rsid w:val="00B07DC0"/>
    <w:rsid w:val="00B1103F"/>
    <w:rsid w:val="00B114F2"/>
    <w:rsid w:val="00B132C5"/>
    <w:rsid w:val="00B13BCB"/>
    <w:rsid w:val="00B13F7F"/>
    <w:rsid w:val="00B14575"/>
    <w:rsid w:val="00B1473F"/>
    <w:rsid w:val="00B1610F"/>
    <w:rsid w:val="00B165A0"/>
    <w:rsid w:val="00B20C3C"/>
    <w:rsid w:val="00B216B9"/>
    <w:rsid w:val="00B22639"/>
    <w:rsid w:val="00B22C1A"/>
    <w:rsid w:val="00B23865"/>
    <w:rsid w:val="00B238B8"/>
    <w:rsid w:val="00B23E14"/>
    <w:rsid w:val="00B247F5"/>
    <w:rsid w:val="00B24A28"/>
    <w:rsid w:val="00B257AD"/>
    <w:rsid w:val="00B25EEB"/>
    <w:rsid w:val="00B26350"/>
    <w:rsid w:val="00B30E4E"/>
    <w:rsid w:val="00B30F90"/>
    <w:rsid w:val="00B31A53"/>
    <w:rsid w:val="00B31DCB"/>
    <w:rsid w:val="00B326A7"/>
    <w:rsid w:val="00B32979"/>
    <w:rsid w:val="00B32CDC"/>
    <w:rsid w:val="00B35544"/>
    <w:rsid w:val="00B40F7B"/>
    <w:rsid w:val="00B4208E"/>
    <w:rsid w:val="00B42CC2"/>
    <w:rsid w:val="00B42F5F"/>
    <w:rsid w:val="00B435E4"/>
    <w:rsid w:val="00B436DC"/>
    <w:rsid w:val="00B45542"/>
    <w:rsid w:val="00B45E54"/>
    <w:rsid w:val="00B46385"/>
    <w:rsid w:val="00B57727"/>
    <w:rsid w:val="00B60121"/>
    <w:rsid w:val="00B6120B"/>
    <w:rsid w:val="00B6205A"/>
    <w:rsid w:val="00B626FE"/>
    <w:rsid w:val="00B62B34"/>
    <w:rsid w:val="00B63975"/>
    <w:rsid w:val="00B63CB1"/>
    <w:rsid w:val="00B63CFB"/>
    <w:rsid w:val="00B63F89"/>
    <w:rsid w:val="00B65ED7"/>
    <w:rsid w:val="00B66E9E"/>
    <w:rsid w:val="00B67533"/>
    <w:rsid w:val="00B67CC5"/>
    <w:rsid w:val="00B702C2"/>
    <w:rsid w:val="00B70C18"/>
    <w:rsid w:val="00B710C5"/>
    <w:rsid w:val="00B71442"/>
    <w:rsid w:val="00B725BD"/>
    <w:rsid w:val="00B72AFA"/>
    <w:rsid w:val="00B72D17"/>
    <w:rsid w:val="00B73620"/>
    <w:rsid w:val="00B736D7"/>
    <w:rsid w:val="00B74BAE"/>
    <w:rsid w:val="00B756A4"/>
    <w:rsid w:val="00B76C4A"/>
    <w:rsid w:val="00B773D6"/>
    <w:rsid w:val="00B77F7A"/>
    <w:rsid w:val="00B811B2"/>
    <w:rsid w:val="00B81C67"/>
    <w:rsid w:val="00B820AC"/>
    <w:rsid w:val="00B82B46"/>
    <w:rsid w:val="00B832EB"/>
    <w:rsid w:val="00B83A62"/>
    <w:rsid w:val="00B84B25"/>
    <w:rsid w:val="00B85F12"/>
    <w:rsid w:val="00B85FEE"/>
    <w:rsid w:val="00B8609B"/>
    <w:rsid w:val="00B9056F"/>
    <w:rsid w:val="00B9119F"/>
    <w:rsid w:val="00B91771"/>
    <w:rsid w:val="00B918C5"/>
    <w:rsid w:val="00B92837"/>
    <w:rsid w:val="00B929F0"/>
    <w:rsid w:val="00B92D37"/>
    <w:rsid w:val="00B93554"/>
    <w:rsid w:val="00B9579F"/>
    <w:rsid w:val="00B95F7E"/>
    <w:rsid w:val="00B96842"/>
    <w:rsid w:val="00BA03CF"/>
    <w:rsid w:val="00BA1558"/>
    <w:rsid w:val="00BA3920"/>
    <w:rsid w:val="00BA399D"/>
    <w:rsid w:val="00BA4255"/>
    <w:rsid w:val="00BA5073"/>
    <w:rsid w:val="00BA5588"/>
    <w:rsid w:val="00BA61D0"/>
    <w:rsid w:val="00BA6B80"/>
    <w:rsid w:val="00BA7CB0"/>
    <w:rsid w:val="00BA7CBA"/>
    <w:rsid w:val="00BB2087"/>
    <w:rsid w:val="00BB5220"/>
    <w:rsid w:val="00BB534D"/>
    <w:rsid w:val="00BB5580"/>
    <w:rsid w:val="00BB5A99"/>
    <w:rsid w:val="00BB5C43"/>
    <w:rsid w:val="00BB72C4"/>
    <w:rsid w:val="00BC05F3"/>
    <w:rsid w:val="00BC61BA"/>
    <w:rsid w:val="00BD0D41"/>
    <w:rsid w:val="00BD2E2D"/>
    <w:rsid w:val="00BD39E4"/>
    <w:rsid w:val="00BD4BFA"/>
    <w:rsid w:val="00BD4DF1"/>
    <w:rsid w:val="00BE25D1"/>
    <w:rsid w:val="00BE3F1B"/>
    <w:rsid w:val="00BE452F"/>
    <w:rsid w:val="00BE5885"/>
    <w:rsid w:val="00BE5EA9"/>
    <w:rsid w:val="00BE7173"/>
    <w:rsid w:val="00BE7EF8"/>
    <w:rsid w:val="00BF00CA"/>
    <w:rsid w:val="00BF0799"/>
    <w:rsid w:val="00BF18D3"/>
    <w:rsid w:val="00BF29DA"/>
    <w:rsid w:val="00BF452D"/>
    <w:rsid w:val="00BF4769"/>
    <w:rsid w:val="00BF4F75"/>
    <w:rsid w:val="00C00588"/>
    <w:rsid w:val="00C00A9B"/>
    <w:rsid w:val="00C01B57"/>
    <w:rsid w:val="00C01B6A"/>
    <w:rsid w:val="00C029E4"/>
    <w:rsid w:val="00C03DBF"/>
    <w:rsid w:val="00C03DC8"/>
    <w:rsid w:val="00C042B4"/>
    <w:rsid w:val="00C04355"/>
    <w:rsid w:val="00C04580"/>
    <w:rsid w:val="00C04880"/>
    <w:rsid w:val="00C04DE5"/>
    <w:rsid w:val="00C050F8"/>
    <w:rsid w:val="00C05658"/>
    <w:rsid w:val="00C06623"/>
    <w:rsid w:val="00C06685"/>
    <w:rsid w:val="00C07536"/>
    <w:rsid w:val="00C07BF1"/>
    <w:rsid w:val="00C10D7F"/>
    <w:rsid w:val="00C13016"/>
    <w:rsid w:val="00C13574"/>
    <w:rsid w:val="00C149EE"/>
    <w:rsid w:val="00C15D14"/>
    <w:rsid w:val="00C16B95"/>
    <w:rsid w:val="00C16F52"/>
    <w:rsid w:val="00C172BD"/>
    <w:rsid w:val="00C17C5B"/>
    <w:rsid w:val="00C20868"/>
    <w:rsid w:val="00C21230"/>
    <w:rsid w:val="00C2237C"/>
    <w:rsid w:val="00C23B69"/>
    <w:rsid w:val="00C24DBA"/>
    <w:rsid w:val="00C27AC3"/>
    <w:rsid w:val="00C30871"/>
    <w:rsid w:val="00C31C08"/>
    <w:rsid w:val="00C31DA7"/>
    <w:rsid w:val="00C31F52"/>
    <w:rsid w:val="00C3244B"/>
    <w:rsid w:val="00C3342B"/>
    <w:rsid w:val="00C34A13"/>
    <w:rsid w:val="00C34AD6"/>
    <w:rsid w:val="00C35158"/>
    <w:rsid w:val="00C360AA"/>
    <w:rsid w:val="00C36719"/>
    <w:rsid w:val="00C3689C"/>
    <w:rsid w:val="00C373A3"/>
    <w:rsid w:val="00C37E2C"/>
    <w:rsid w:val="00C40ACF"/>
    <w:rsid w:val="00C4130A"/>
    <w:rsid w:val="00C419B7"/>
    <w:rsid w:val="00C4249B"/>
    <w:rsid w:val="00C43735"/>
    <w:rsid w:val="00C4481F"/>
    <w:rsid w:val="00C47BCF"/>
    <w:rsid w:val="00C51BDB"/>
    <w:rsid w:val="00C51DFD"/>
    <w:rsid w:val="00C51EED"/>
    <w:rsid w:val="00C52A3D"/>
    <w:rsid w:val="00C52A4D"/>
    <w:rsid w:val="00C54425"/>
    <w:rsid w:val="00C54752"/>
    <w:rsid w:val="00C607B8"/>
    <w:rsid w:val="00C625AB"/>
    <w:rsid w:val="00C62D5A"/>
    <w:rsid w:val="00C63328"/>
    <w:rsid w:val="00C63C14"/>
    <w:rsid w:val="00C63D41"/>
    <w:rsid w:val="00C64614"/>
    <w:rsid w:val="00C65E59"/>
    <w:rsid w:val="00C6789E"/>
    <w:rsid w:val="00C67D9E"/>
    <w:rsid w:val="00C70D53"/>
    <w:rsid w:val="00C71ADD"/>
    <w:rsid w:val="00C72FD8"/>
    <w:rsid w:val="00C74403"/>
    <w:rsid w:val="00C74761"/>
    <w:rsid w:val="00C7627F"/>
    <w:rsid w:val="00C77E21"/>
    <w:rsid w:val="00C80469"/>
    <w:rsid w:val="00C80BC9"/>
    <w:rsid w:val="00C8322F"/>
    <w:rsid w:val="00C834CB"/>
    <w:rsid w:val="00C85217"/>
    <w:rsid w:val="00C85FE2"/>
    <w:rsid w:val="00C87D9E"/>
    <w:rsid w:val="00C9221D"/>
    <w:rsid w:val="00C93353"/>
    <w:rsid w:val="00C941A6"/>
    <w:rsid w:val="00C949E8"/>
    <w:rsid w:val="00C96026"/>
    <w:rsid w:val="00C97D10"/>
    <w:rsid w:val="00CA0B71"/>
    <w:rsid w:val="00CA0BC9"/>
    <w:rsid w:val="00CA1257"/>
    <w:rsid w:val="00CA1296"/>
    <w:rsid w:val="00CA1299"/>
    <w:rsid w:val="00CA21DE"/>
    <w:rsid w:val="00CA240C"/>
    <w:rsid w:val="00CA2845"/>
    <w:rsid w:val="00CA397F"/>
    <w:rsid w:val="00CA43C6"/>
    <w:rsid w:val="00CA47A3"/>
    <w:rsid w:val="00CA4827"/>
    <w:rsid w:val="00CA5217"/>
    <w:rsid w:val="00CA54ED"/>
    <w:rsid w:val="00CA57F4"/>
    <w:rsid w:val="00CA5EF6"/>
    <w:rsid w:val="00CA7C4D"/>
    <w:rsid w:val="00CB1408"/>
    <w:rsid w:val="00CB1CE0"/>
    <w:rsid w:val="00CB242E"/>
    <w:rsid w:val="00CB36C4"/>
    <w:rsid w:val="00CB3E20"/>
    <w:rsid w:val="00CB481D"/>
    <w:rsid w:val="00CB62D1"/>
    <w:rsid w:val="00CB6B18"/>
    <w:rsid w:val="00CB6D64"/>
    <w:rsid w:val="00CB7423"/>
    <w:rsid w:val="00CB76D4"/>
    <w:rsid w:val="00CC0579"/>
    <w:rsid w:val="00CC1679"/>
    <w:rsid w:val="00CC1BD6"/>
    <w:rsid w:val="00CC2C85"/>
    <w:rsid w:val="00CC358C"/>
    <w:rsid w:val="00CC4CC3"/>
    <w:rsid w:val="00CC62BF"/>
    <w:rsid w:val="00CC6D59"/>
    <w:rsid w:val="00CD1531"/>
    <w:rsid w:val="00CD23FA"/>
    <w:rsid w:val="00CD3CBD"/>
    <w:rsid w:val="00CD53ED"/>
    <w:rsid w:val="00CD55DD"/>
    <w:rsid w:val="00CD58F6"/>
    <w:rsid w:val="00CD7644"/>
    <w:rsid w:val="00CE0BD3"/>
    <w:rsid w:val="00CE0F09"/>
    <w:rsid w:val="00CE2492"/>
    <w:rsid w:val="00CE24BC"/>
    <w:rsid w:val="00CE25F4"/>
    <w:rsid w:val="00CE295A"/>
    <w:rsid w:val="00CE3E78"/>
    <w:rsid w:val="00CE4110"/>
    <w:rsid w:val="00CE42E4"/>
    <w:rsid w:val="00CE4733"/>
    <w:rsid w:val="00CE67BD"/>
    <w:rsid w:val="00CE710A"/>
    <w:rsid w:val="00CE77B6"/>
    <w:rsid w:val="00CF1994"/>
    <w:rsid w:val="00CF34DD"/>
    <w:rsid w:val="00CF4009"/>
    <w:rsid w:val="00CF46EE"/>
    <w:rsid w:val="00CF493B"/>
    <w:rsid w:val="00CF5914"/>
    <w:rsid w:val="00CF6262"/>
    <w:rsid w:val="00CF74A2"/>
    <w:rsid w:val="00CF7D1C"/>
    <w:rsid w:val="00CF7E09"/>
    <w:rsid w:val="00D00E21"/>
    <w:rsid w:val="00D0209C"/>
    <w:rsid w:val="00D031C3"/>
    <w:rsid w:val="00D03F5C"/>
    <w:rsid w:val="00D0431E"/>
    <w:rsid w:val="00D047D6"/>
    <w:rsid w:val="00D0484B"/>
    <w:rsid w:val="00D048CB"/>
    <w:rsid w:val="00D048DF"/>
    <w:rsid w:val="00D04929"/>
    <w:rsid w:val="00D04FE5"/>
    <w:rsid w:val="00D05554"/>
    <w:rsid w:val="00D05940"/>
    <w:rsid w:val="00D07C3C"/>
    <w:rsid w:val="00D101A0"/>
    <w:rsid w:val="00D10996"/>
    <w:rsid w:val="00D1146C"/>
    <w:rsid w:val="00D13810"/>
    <w:rsid w:val="00D148B2"/>
    <w:rsid w:val="00D14CE6"/>
    <w:rsid w:val="00D15B85"/>
    <w:rsid w:val="00D15DA4"/>
    <w:rsid w:val="00D1650A"/>
    <w:rsid w:val="00D16B50"/>
    <w:rsid w:val="00D2218B"/>
    <w:rsid w:val="00D23663"/>
    <w:rsid w:val="00D24087"/>
    <w:rsid w:val="00D244C5"/>
    <w:rsid w:val="00D2540E"/>
    <w:rsid w:val="00D254AF"/>
    <w:rsid w:val="00D2577B"/>
    <w:rsid w:val="00D25DBD"/>
    <w:rsid w:val="00D26863"/>
    <w:rsid w:val="00D30F86"/>
    <w:rsid w:val="00D32409"/>
    <w:rsid w:val="00D3281B"/>
    <w:rsid w:val="00D32B47"/>
    <w:rsid w:val="00D337EE"/>
    <w:rsid w:val="00D33B91"/>
    <w:rsid w:val="00D33EB7"/>
    <w:rsid w:val="00D33FFF"/>
    <w:rsid w:val="00D36509"/>
    <w:rsid w:val="00D36670"/>
    <w:rsid w:val="00D36B86"/>
    <w:rsid w:val="00D3705F"/>
    <w:rsid w:val="00D373CF"/>
    <w:rsid w:val="00D40473"/>
    <w:rsid w:val="00D40AFB"/>
    <w:rsid w:val="00D40E49"/>
    <w:rsid w:val="00D41A64"/>
    <w:rsid w:val="00D4224C"/>
    <w:rsid w:val="00D4231A"/>
    <w:rsid w:val="00D42DDA"/>
    <w:rsid w:val="00D43370"/>
    <w:rsid w:val="00D4337A"/>
    <w:rsid w:val="00D456F6"/>
    <w:rsid w:val="00D45E0E"/>
    <w:rsid w:val="00D46593"/>
    <w:rsid w:val="00D47AE2"/>
    <w:rsid w:val="00D50329"/>
    <w:rsid w:val="00D50604"/>
    <w:rsid w:val="00D50B7F"/>
    <w:rsid w:val="00D519C3"/>
    <w:rsid w:val="00D51DE2"/>
    <w:rsid w:val="00D532C7"/>
    <w:rsid w:val="00D5397A"/>
    <w:rsid w:val="00D53A56"/>
    <w:rsid w:val="00D53DE8"/>
    <w:rsid w:val="00D552B4"/>
    <w:rsid w:val="00D55DFA"/>
    <w:rsid w:val="00D62038"/>
    <w:rsid w:val="00D62151"/>
    <w:rsid w:val="00D63451"/>
    <w:rsid w:val="00D64CC2"/>
    <w:rsid w:val="00D65989"/>
    <w:rsid w:val="00D661F4"/>
    <w:rsid w:val="00D67A48"/>
    <w:rsid w:val="00D70E33"/>
    <w:rsid w:val="00D727FC"/>
    <w:rsid w:val="00D73707"/>
    <w:rsid w:val="00D74344"/>
    <w:rsid w:val="00D7561B"/>
    <w:rsid w:val="00D75E7D"/>
    <w:rsid w:val="00D77927"/>
    <w:rsid w:val="00D779D7"/>
    <w:rsid w:val="00D806B9"/>
    <w:rsid w:val="00D810D1"/>
    <w:rsid w:val="00D81BDB"/>
    <w:rsid w:val="00D81EA5"/>
    <w:rsid w:val="00D824C1"/>
    <w:rsid w:val="00D8255F"/>
    <w:rsid w:val="00D82D47"/>
    <w:rsid w:val="00D842B8"/>
    <w:rsid w:val="00D848A2"/>
    <w:rsid w:val="00D84B76"/>
    <w:rsid w:val="00D86775"/>
    <w:rsid w:val="00D86B4B"/>
    <w:rsid w:val="00D86F38"/>
    <w:rsid w:val="00D876B2"/>
    <w:rsid w:val="00D87E88"/>
    <w:rsid w:val="00D90F92"/>
    <w:rsid w:val="00D910F1"/>
    <w:rsid w:val="00D94A42"/>
    <w:rsid w:val="00D94F92"/>
    <w:rsid w:val="00D959E4"/>
    <w:rsid w:val="00D95AD8"/>
    <w:rsid w:val="00D95BB7"/>
    <w:rsid w:val="00D96E08"/>
    <w:rsid w:val="00DA006E"/>
    <w:rsid w:val="00DA10A7"/>
    <w:rsid w:val="00DA145D"/>
    <w:rsid w:val="00DA1B67"/>
    <w:rsid w:val="00DA4E7A"/>
    <w:rsid w:val="00DA4E99"/>
    <w:rsid w:val="00DA72CE"/>
    <w:rsid w:val="00DA7CF7"/>
    <w:rsid w:val="00DA7D19"/>
    <w:rsid w:val="00DB0433"/>
    <w:rsid w:val="00DB0712"/>
    <w:rsid w:val="00DB1560"/>
    <w:rsid w:val="00DB1BA7"/>
    <w:rsid w:val="00DB2D2F"/>
    <w:rsid w:val="00DB2DC7"/>
    <w:rsid w:val="00DB2ED1"/>
    <w:rsid w:val="00DB3B20"/>
    <w:rsid w:val="00DB4362"/>
    <w:rsid w:val="00DB6F42"/>
    <w:rsid w:val="00DB7DE2"/>
    <w:rsid w:val="00DC0629"/>
    <w:rsid w:val="00DC064E"/>
    <w:rsid w:val="00DC0D6F"/>
    <w:rsid w:val="00DC15EA"/>
    <w:rsid w:val="00DC1A5C"/>
    <w:rsid w:val="00DC21FC"/>
    <w:rsid w:val="00DC31C3"/>
    <w:rsid w:val="00DC568A"/>
    <w:rsid w:val="00DC5765"/>
    <w:rsid w:val="00DC6038"/>
    <w:rsid w:val="00DC60A0"/>
    <w:rsid w:val="00DC67D1"/>
    <w:rsid w:val="00DC7931"/>
    <w:rsid w:val="00DD0E27"/>
    <w:rsid w:val="00DD1574"/>
    <w:rsid w:val="00DD3585"/>
    <w:rsid w:val="00DD4BF0"/>
    <w:rsid w:val="00DD67F6"/>
    <w:rsid w:val="00DD720F"/>
    <w:rsid w:val="00DD7FC6"/>
    <w:rsid w:val="00DE1004"/>
    <w:rsid w:val="00DE2AAA"/>
    <w:rsid w:val="00DE3236"/>
    <w:rsid w:val="00DE4671"/>
    <w:rsid w:val="00DE686A"/>
    <w:rsid w:val="00DF0B89"/>
    <w:rsid w:val="00DF33A3"/>
    <w:rsid w:val="00DF3F1E"/>
    <w:rsid w:val="00DF582E"/>
    <w:rsid w:val="00DF6B09"/>
    <w:rsid w:val="00DF779A"/>
    <w:rsid w:val="00E00739"/>
    <w:rsid w:val="00E00C5A"/>
    <w:rsid w:val="00E02185"/>
    <w:rsid w:val="00E03D4E"/>
    <w:rsid w:val="00E04485"/>
    <w:rsid w:val="00E05A50"/>
    <w:rsid w:val="00E06C7D"/>
    <w:rsid w:val="00E10AFA"/>
    <w:rsid w:val="00E11160"/>
    <w:rsid w:val="00E1117E"/>
    <w:rsid w:val="00E11B65"/>
    <w:rsid w:val="00E13F18"/>
    <w:rsid w:val="00E141B0"/>
    <w:rsid w:val="00E14D9F"/>
    <w:rsid w:val="00E14E02"/>
    <w:rsid w:val="00E1518F"/>
    <w:rsid w:val="00E15E3D"/>
    <w:rsid w:val="00E165FC"/>
    <w:rsid w:val="00E17C29"/>
    <w:rsid w:val="00E22C20"/>
    <w:rsid w:val="00E231AD"/>
    <w:rsid w:val="00E23228"/>
    <w:rsid w:val="00E233DA"/>
    <w:rsid w:val="00E259CB"/>
    <w:rsid w:val="00E2733B"/>
    <w:rsid w:val="00E2763F"/>
    <w:rsid w:val="00E276BA"/>
    <w:rsid w:val="00E30662"/>
    <w:rsid w:val="00E31840"/>
    <w:rsid w:val="00E31DB3"/>
    <w:rsid w:val="00E33807"/>
    <w:rsid w:val="00E33B6A"/>
    <w:rsid w:val="00E34835"/>
    <w:rsid w:val="00E36437"/>
    <w:rsid w:val="00E37270"/>
    <w:rsid w:val="00E407CA"/>
    <w:rsid w:val="00E413FA"/>
    <w:rsid w:val="00E420A4"/>
    <w:rsid w:val="00E43F1F"/>
    <w:rsid w:val="00E446E4"/>
    <w:rsid w:val="00E45B0A"/>
    <w:rsid w:val="00E4656C"/>
    <w:rsid w:val="00E51B5E"/>
    <w:rsid w:val="00E526FD"/>
    <w:rsid w:val="00E53668"/>
    <w:rsid w:val="00E544E0"/>
    <w:rsid w:val="00E552C3"/>
    <w:rsid w:val="00E56E63"/>
    <w:rsid w:val="00E56FA5"/>
    <w:rsid w:val="00E636DD"/>
    <w:rsid w:val="00E63CD8"/>
    <w:rsid w:val="00E641E1"/>
    <w:rsid w:val="00E642EA"/>
    <w:rsid w:val="00E64F64"/>
    <w:rsid w:val="00E653C3"/>
    <w:rsid w:val="00E6601B"/>
    <w:rsid w:val="00E661B9"/>
    <w:rsid w:val="00E67C7C"/>
    <w:rsid w:val="00E704D8"/>
    <w:rsid w:val="00E70C90"/>
    <w:rsid w:val="00E72950"/>
    <w:rsid w:val="00E7336C"/>
    <w:rsid w:val="00E742FF"/>
    <w:rsid w:val="00E751C2"/>
    <w:rsid w:val="00E7617B"/>
    <w:rsid w:val="00E764D2"/>
    <w:rsid w:val="00E7650A"/>
    <w:rsid w:val="00E7679B"/>
    <w:rsid w:val="00E7748C"/>
    <w:rsid w:val="00E77575"/>
    <w:rsid w:val="00E80617"/>
    <w:rsid w:val="00E80C74"/>
    <w:rsid w:val="00E828D3"/>
    <w:rsid w:val="00E82975"/>
    <w:rsid w:val="00E82A2B"/>
    <w:rsid w:val="00E835CE"/>
    <w:rsid w:val="00E838DD"/>
    <w:rsid w:val="00E83C06"/>
    <w:rsid w:val="00E83E73"/>
    <w:rsid w:val="00E84918"/>
    <w:rsid w:val="00E8498D"/>
    <w:rsid w:val="00E851B4"/>
    <w:rsid w:val="00E85B42"/>
    <w:rsid w:val="00E87EF8"/>
    <w:rsid w:val="00E916A7"/>
    <w:rsid w:val="00E92D66"/>
    <w:rsid w:val="00E96C71"/>
    <w:rsid w:val="00E97BA1"/>
    <w:rsid w:val="00EA00EF"/>
    <w:rsid w:val="00EA0527"/>
    <w:rsid w:val="00EA2248"/>
    <w:rsid w:val="00EA4542"/>
    <w:rsid w:val="00EA525B"/>
    <w:rsid w:val="00EA6B8D"/>
    <w:rsid w:val="00EA7051"/>
    <w:rsid w:val="00EB0BDF"/>
    <w:rsid w:val="00EB0CD7"/>
    <w:rsid w:val="00EB43C2"/>
    <w:rsid w:val="00EB4F8B"/>
    <w:rsid w:val="00EB5C30"/>
    <w:rsid w:val="00EB63C3"/>
    <w:rsid w:val="00EC0352"/>
    <w:rsid w:val="00EC0E06"/>
    <w:rsid w:val="00EC13FC"/>
    <w:rsid w:val="00EC1425"/>
    <w:rsid w:val="00EC182B"/>
    <w:rsid w:val="00EC3D67"/>
    <w:rsid w:val="00EC4204"/>
    <w:rsid w:val="00EC4598"/>
    <w:rsid w:val="00EC48CA"/>
    <w:rsid w:val="00EC4AA7"/>
    <w:rsid w:val="00EC5E96"/>
    <w:rsid w:val="00EC6745"/>
    <w:rsid w:val="00EC6A7E"/>
    <w:rsid w:val="00EC6C32"/>
    <w:rsid w:val="00EC769B"/>
    <w:rsid w:val="00ED2A4C"/>
    <w:rsid w:val="00ED354C"/>
    <w:rsid w:val="00ED6E24"/>
    <w:rsid w:val="00ED6FBF"/>
    <w:rsid w:val="00ED7FB6"/>
    <w:rsid w:val="00EE131B"/>
    <w:rsid w:val="00EE20C9"/>
    <w:rsid w:val="00EE2A2E"/>
    <w:rsid w:val="00EE3A45"/>
    <w:rsid w:val="00EE61B0"/>
    <w:rsid w:val="00EE66FF"/>
    <w:rsid w:val="00EE7EFA"/>
    <w:rsid w:val="00EF0324"/>
    <w:rsid w:val="00EF0502"/>
    <w:rsid w:val="00EF1456"/>
    <w:rsid w:val="00EF42F3"/>
    <w:rsid w:val="00EF4E16"/>
    <w:rsid w:val="00EF5790"/>
    <w:rsid w:val="00EF5D4F"/>
    <w:rsid w:val="00EF6031"/>
    <w:rsid w:val="00EF666F"/>
    <w:rsid w:val="00EF72DB"/>
    <w:rsid w:val="00F00607"/>
    <w:rsid w:val="00F0077A"/>
    <w:rsid w:val="00F02481"/>
    <w:rsid w:val="00F028F5"/>
    <w:rsid w:val="00F02EC7"/>
    <w:rsid w:val="00F02F51"/>
    <w:rsid w:val="00F03C28"/>
    <w:rsid w:val="00F03F51"/>
    <w:rsid w:val="00F04DB9"/>
    <w:rsid w:val="00F06BDD"/>
    <w:rsid w:val="00F10C24"/>
    <w:rsid w:val="00F12C50"/>
    <w:rsid w:val="00F13176"/>
    <w:rsid w:val="00F13B66"/>
    <w:rsid w:val="00F14496"/>
    <w:rsid w:val="00F14741"/>
    <w:rsid w:val="00F148F5"/>
    <w:rsid w:val="00F14DDF"/>
    <w:rsid w:val="00F14F46"/>
    <w:rsid w:val="00F153D7"/>
    <w:rsid w:val="00F15D7D"/>
    <w:rsid w:val="00F178EB"/>
    <w:rsid w:val="00F241ED"/>
    <w:rsid w:val="00F30256"/>
    <w:rsid w:val="00F3046D"/>
    <w:rsid w:val="00F32328"/>
    <w:rsid w:val="00F33788"/>
    <w:rsid w:val="00F34D09"/>
    <w:rsid w:val="00F36234"/>
    <w:rsid w:val="00F40155"/>
    <w:rsid w:val="00F41432"/>
    <w:rsid w:val="00F41EAD"/>
    <w:rsid w:val="00F43689"/>
    <w:rsid w:val="00F443A2"/>
    <w:rsid w:val="00F443A8"/>
    <w:rsid w:val="00F45448"/>
    <w:rsid w:val="00F45675"/>
    <w:rsid w:val="00F4604B"/>
    <w:rsid w:val="00F467E6"/>
    <w:rsid w:val="00F46B59"/>
    <w:rsid w:val="00F4733D"/>
    <w:rsid w:val="00F47D5A"/>
    <w:rsid w:val="00F50E7E"/>
    <w:rsid w:val="00F52222"/>
    <w:rsid w:val="00F55B7A"/>
    <w:rsid w:val="00F55BCE"/>
    <w:rsid w:val="00F5616D"/>
    <w:rsid w:val="00F6097D"/>
    <w:rsid w:val="00F6143C"/>
    <w:rsid w:val="00F6321C"/>
    <w:rsid w:val="00F635AC"/>
    <w:rsid w:val="00F644B6"/>
    <w:rsid w:val="00F6492B"/>
    <w:rsid w:val="00F654A9"/>
    <w:rsid w:val="00F6597E"/>
    <w:rsid w:val="00F65A45"/>
    <w:rsid w:val="00F67D1D"/>
    <w:rsid w:val="00F701DF"/>
    <w:rsid w:val="00F711A5"/>
    <w:rsid w:val="00F71D11"/>
    <w:rsid w:val="00F74B55"/>
    <w:rsid w:val="00F74CB6"/>
    <w:rsid w:val="00F75927"/>
    <w:rsid w:val="00F818F9"/>
    <w:rsid w:val="00F83540"/>
    <w:rsid w:val="00F8404C"/>
    <w:rsid w:val="00F85967"/>
    <w:rsid w:val="00F86222"/>
    <w:rsid w:val="00F8756B"/>
    <w:rsid w:val="00F90267"/>
    <w:rsid w:val="00F90ABB"/>
    <w:rsid w:val="00F92340"/>
    <w:rsid w:val="00F92BD5"/>
    <w:rsid w:val="00F94175"/>
    <w:rsid w:val="00F94674"/>
    <w:rsid w:val="00F9670E"/>
    <w:rsid w:val="00FA134C"/>
    <w:rsid w:val="00FA2C19"/>
    <w:rsid w:val="00FA56BB"/>
    <w:rsid w:val="00FB392B"/>
    <w:rsid w:val="00FB41F4"/>
    <w:rsid w:val="00FB439E"/>
    <w:rsid w:val="00FB578D"/>
    <w:rsid w:val="00FB67D0"/>
    <w:rsid w:val="00FB7961"/>
    <w:rsid w:val="00FC02B0"/>
    <w:rsid w:val="00FC2006"/>
    <w:rsid w:val="00FC2630"/>
    <w:rsid w:val="00FC4DDC"/>
    <w:rsid w:val="00FC67F8"/>
    <w:rsid w:val="00FC6E97"/>
    <w:rsid w:val="00FD08F9"/>
    <w:rsid w:val="00FD1665"/>
    <w:rsid w:val="00FD277C"/>
    <w:rsid w:val="00FD41C8"/>
    <w:rsid w:val="00FD4778"/>
    <w:rsid w:val="00FD4E1B"/>
    <w:rsid w:val="00FD75BB"/>
    <w:rsid w:val="00FE1D13"/>
    <w:rsid w:val="00FE2F2C"/>
    <w:rsid w:val="00FE3234"/>
    <w:rsid w:val="00FE3E3D"/>
    <w:rsid w:val="00FE437A"/>
    <w:rsid w:val="00FE5859"/>
    <w:rsid w:val="00FE5FD6"/>
    <w:rsid w:val="00FE633F"/>
    <w:rsid w:val="00FE644F"/>
    <w:rsid w:val="00FE69A5"/>
    <w:rsid w:val="00FE7DCC"/>
    <w:rsid w:val="00FF07DA"/>
    <w:rsid w:val="00FF0F57"/>
    <w:rsid w:val="00FF163C"/>
    <w:rsid w:val="00FF2123"/>
    <w:rsid w:val="00FF3CEA"/>
    <w:rsid w:val="00FF40AD"/>
    <w:rsid w:val="00FF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733DBC"/>
  <w15:docId w15:val="{92BE72FF-8D10-4419-ACFE-CC2A5CB5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3F1F"/>
    <w:rPr>
      <w:rFonts w:ascii="System" w:hAnsi="System"/>
      <w:color w:val="000000"/>
      <w:sz w:val="24"/>
      <w:szCs w:val="24"/>
      <w:u w:color="000000"/>
    </w:rPr>
  </w:style>
  <w:style w:type="paragraph" w:styleId="Heading1">
    <w:name w:val="heading 1"/>
    <w:basedOn w:val="Normal"/>
    <w:next w:val="Normal"/>
    <w:qFormat/>
    <w:rsid w:val="00F75927"/>
    <w:pPr>
      <w:keepNext/>
      <w:outlineLvl w:val="0"/>
    </w:pPr>
    <w:rPr>
      <w:rFonts w:ascii="Tahoma" w:hAnsi="Tahoma" w:cs="Tahoma"/>
      <w:b/>
      <w:bCs/>
    </w:rPr>
  </w:style>
  <w:style w:type="paragraph" w:styleId="Heading2">
    <w:name w:val="heading 2"/>
    <w:basedOn w:val="Normal"/>
    <w:next w:val="Normal"/>
    <w:qFormat/>
    <w:rsid w:val="00F75927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F75927"/>
    <w:pPr>
      <w:keepNext/>
      <w:outlineLvl w:val="2"/>
    </w:pPr>
    <w:rPr>
      <w:rFonts w:ascii="Times New Roman" w:hAnsi="Times New Roman"/>
      <w:b/>
      <w:bCs/>
      <w:color w:val="auto"/>
      <w:sz w:val="22"/>
      <w:szCs w:val="20"/>
    </w:rPr>
  </w:style>
  <w:style w:type="paragraph" w:styleId="Heading4">
    <w:name w:val="heading 4"/>
    <w:basedOn w:val="Normal"/>
    <w:next w:val="Normal"/>
    <w:qFormat/>
    <w:rsid w:val="00F75927"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F75927"/>
    <w:pPr>
      <w:keepNext/>
      <w:jc w:val="center"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rsid w:val="00F75927"/>
    <w:pPr>
      <w:keepNext/>
      <w:ind w:left="2160" w:hanging="21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75927"/>
    <w:pPr>
      <w:keepNext/>
      <w:jc w:val="center"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F75927"/>
    <w:pPr>
      <w:keepNext/>
      <w:outlineLvl w:val="7"/>
    </w:pPr>
    <w:rPr>
      <w:rFonts w:ascii="Tahoma" w:hAnsi="Tahoma" w:cs="Tahoma"/>
      <w:b/>
      <w:bCs/>
      <w:sz w:val="28"/>
      <w:u w:val="single"/>
    </w:rPr>
  </w:style>
  <w:style w:type="paragraph" w:styleId="Heading9">
    <w:name w:val="heading 9"/>
    <w:basedOn w:val="Normal"/>
    <w:next w:val="Normal"/>
    <w:qFormat/>
    <w:rsid w:val="00F75927"/>
    <w:pPr>
      <w:keepNext/>
      <w:ind w:firstLine="720"/>
      <w:outlineLvl w:val="8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75927"/>
    <w:pPr>
      <w:tabs>
        <w:tab w:val="left" w:pos="0"/>
        <w:tab w:val="left" w:pos="720"/>
        <w:tab w:val="left" w:pos="5760"/>
      </w:tabs>
      <w:suppressAutoHyphens/>
      <w:jc w:val="center"/>
    </w:pPr>
    <w:rPr>
      <w:rFonts w:ascii="Arial" w:hAnsi="Arial"/>
      <w:b/>
      <w:color w:val="auto"/>
      <w:spacing w:val="-3"/>
      <w:szCs w:val="20"/>
    </w:rPr>
  </w:style>
  <w:style w:type="paragraph" w:styleId="Footer">
    <w:name w:val="footer"/>
    <w:basedOn w:val="Normal"/>
    <w:link w:val="FooterChar"/>
    <w:uiPriority w:val="99"/>
    <w:rsid w:val="00F75927"/>
    <w:pPr>
      <w:tabs>
        <w:tab w:val="center" w:pos="4320"/>
        <w:tab w:val="right" w:pos="8640"/>
      </w:tabs>
    </w:pPr>
    <w:rPr>
      <w:rFonts w:ascii="Times New Roman" w:hAnsi="Times New Roman"/>
      <w:color w:val="auto"/>
      <w:szCs w:val="20"/>
    </w:rPr>
  </w:style>
  <w:style w:type="character" w:styleId="PageNumber">
    <w:name w:val="page number"/>
    <w:basedOn w:val="DefaultParagraphFont"/>
    <w:rsid w:val="00F75927"/>
  </w:style>
  <w:style w:type="character" w:styleId="CommentReference">
    <w:name w:val="annotation reference"/>
    <w:basedOn w:val="DefaultParagraphFont"/>
    <w:semiHidden/>
    <w:rsid w:val="00F75927"/>
    <w:rPr>
      <w:sz w:val="16"/>
      <w:szCs w:val="16"/>
    </w:rPr>
  </w:style>
  <w:style w:type="paragraph" w:styleId="CommentText">
    <w:name w:val="annotation text"/>
    <w:basedOn w:val="Normal"/>
    <w:semiHidden/>
    <w:rsid w:val="00F75927"/>
    <w:rPr>
      <w:sz w:val="20"/>
      <w:szCs w:val="20"/>
    </w:rPr>
  </w:style>
  <w:style w:type="character" w:styleId="Hyperlink">
    <w:name w:val="Hyperlink"/>
    <w:basedOn w:val="DefaultParagraphFont"/>
    <w:rsid w:val="00F75927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F75927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0"/>
      <w:szCs w:val="20"/>
    </w:rPr>
  </w:style>
  <w:style w:type="paragraph" w:styleId="BodyTextIndent">
    <w:name w:val="Body Text Indent"/>
    <w:basedOn w:val="Normal"/>
    <w:rsid w:val="00F75927"/>
    <w:pPr>
      <w:ind w:left="1440" w:firstLine="720"/>
    </w:pPr>
  </w:style>
  <w:style w:type="paragraph" w:styleId="Index1">
    <w:name w:val="index 1"/>
    <w:basedOn w:val="Normal"/>
    <w:next w:val="Normal"/>
    <w:autoRedefine/>
    <w:semiHidden/>
    <w:rsid w:val="00F75927"/>
    <w:pPr>
      <w:ind w:left="240" w:hanging="240"/>
    </w:pPr>
  </w:style>
  <w:style w:type="paragraph" w:customStyle="1" w:styleId="05bulletedtext">
    <w:name w:val="05 bulleted text"/>
    <w:basedOn w:val="Normal"/>
    <w:rsid w:val="00F75927"/>
    <w:pPr>
      <w:numPr>
        <w:ilvl w:val="3"/>
        <w:numId w:val="1"/>
      </w:numPr>
    </w:pPr>
  </w:style>
  <w:style w:type="paragraph" w:styleId="BodyText">
    <w:name w:val="Body Text"/>
    <w:basedOn w:val="Normal"/>
    <w:link w:val="BodyTextChar"/>
    <w:uiPriority w:val="99"/>
    <w:rsid w:val="00F75927"/>
    <w:rPr>
      <w:rFonts w:eastAsia="Arial Unicode MS"/>
      <w:b/>
      <w:bCs/>
    </w:rPr>
  </w:style>
  <w:style w:type="paragraph" w:styleId="FootnoteText">
    <w:name w:val="footnote text"/>
    <w:aliases w:val="ALTS FOOTNOTE,fn,Footnote Text Char2,Footnote Text Char5 Char,Footnote Text Char3 Char1 Char2,Footnote Text Char2 Char1 Char1 Char,Footnote Text Char3 Char1 Char2 Char Char,Footnote Text Char2 Char1 Char1 Char Char Char,f"/>
    <w:basedOn w:val="Normal"/>
    <w:link w:val="FootnoteTextChar"/>
    <w:rsid w:val="00F75927"/>
    <w:rPr>
      <w:sz w:val="20"/>
      <w:szCs w:val="20"/>
    </w:rPr>
  </w:style>
  <w:style w:type="character" w:styleId="FootnoteReference">
    <w:name w:val="footnote reference"/>
    <w:aliases w:val="Style 13,Style 12,(NECG) Footnote Reference,Appel note de bas de p,Style 124,fr,o,Style 3,FR,Style 17,Style 6,Footnote Reference/,Style 7,Style 4,Footnote Reference1,Style 34,Style 9,A"/>
    <w:basedOn w:val="DefaultParagraphFont"/>
    <w:uiPriority w:val="99"/>
    <w:rsid w:val="00F75927"/>
    <w:rPr>
      <w:vertAlign w:val="superscript"/>
    </w:rPr>
  </w:style>
  <w:style w:type="paragraph" w:styleId="Caption">
    <w:name w:val="caption"/>
    <w:basedOn w:val="Normal"/>
    <w:next w:val="Normal"/>
    <w:uiPriority w:val="35"/>
    <w:qFormat/>
    <w:rsid w:val="00F75927"/>
    <w:pPr>
      <w:ind w:firstLine="720"/>
      <w:jc w:val="center"/>
    </w:pPr>
    <w:rPr>
      <w:rFonts w:ascii="Arial Unicode MS" w:eastAsia="Arial Unicode MS" w:hAnsi="Arial Unicode MS" w:cs="Arial Unicode MS"/>
      <w:b/>
      <w:bCs/>
      <w:sz w:val="32"/>
      <w:u w:val="single"/>
    </w:rPr>
  </w:style>
  <w:style w:type="paragraph" w:customStyle="1" w:styleId="06bulletedtext">
    <w:name w:val="06 bulleted text"/>
    <w:rsid w:val="00F75927"/>
    <w:pPr>
      <w:numPr>
        <w:numId w:val="2"/>
      </w:numPr>
      <w:spacing w:before="120" w:after="60"/>
      <w:ind w:left="1800"/>
      <w:jc w:val="both"/>
    </w:pPr>
    <w:rPr>
      <w:rFonts w:ascii="Book Antiqua" w:hAnsi="Book Antiqua"/>
    </w:rPr>
  </w:style>
  <w:style w:type="character" w:customStyle="1" w:styleId="EmailStyle30">
    <w:name w:val="EmailStyle30"/>
    <w:basedOn w:val="DefaultParagraphFont"/>
    <w:semiHidden/>
    <w:rsid w:val="00CD53ED"/>
    <w:rPr>
      <w:rFonts w:ascii="Arial" w:hAnsi="Arial" w:cs="Arial"/>
      <w:color w:val="003300"/>
      <w:sz w:val="20"/>
    </w:rPr>
  </w:style>
  <w:style w:type="character" w:styleId="Strong">
    <w:name w:val="Strong"/>
    <w:basedOn w:val="DefaultParagraphFont"/>
    <w:uiPriority w:val="22"/>
    <w:qFormat/>
    <w:rsid w:val="0058716A"/>
    <w:rPr>
      <w:b/>
      <w:bCs/>
    </w:rPr>
  </w:style>
  <w:style w:type="paragraph" w:styleId="BalloonText">
    <w:name w:val="Balloon Text"/>
    <w:basedOn w:val="Normal"/>
    <w:semiHidden/>
    <w:rsid w:val="00CB481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CB481D"/>
    <w:rPr>
      <w:b/>
      <w:bCs/>
    </w:rPr>
  </w:style>
  <w:style w:type="paragraph" w:customStyle="1" w:styleId="Style1">
    <w:name w:val="Style1"/>
    <w:basedOn w:val="Normal"/>
    <w:rsid w:val="00C941A6"/>
    <w:rPr>
      <w:rFonts w:ascii="Times New Roman" w:hAnsi="Times New Roman"/>
      <w:b/>
      <w:bCs/>
      <w:color w:val="auto"/>
    </w:rPr>
  </w:style>
  <w:style w:type="paragraph" w:styleId="BodyTextIndent2">
    <w:name w:val="Body Text Indent 2"/>
    <w:basedOn w:val="Normal"/>
    <w:rsid w:val="00B74BAE"/>
    <w:pPr>
      <w:spacing w:after="120" w:line="480" w:lineRule="auto"/>
      <w:ind w:left="360"/>
    </w:pPr>
  </w:style>
  <w:style w:type="table" w:styleId="TableGrid">
    <w:name w:val="Table Grid"/>
    <w:basedOn w:val="TableNormal"/>
    <w:rsid w:val="00C41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672F0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7D64A1"/>
    <w:pPr>
      <w:ind w:left="720"/>
    </w:pPr>
    <w:rPr>
      <w:rFonts w:ascii="Times New Roman" w:eastAsia="Calibri" w:hAnsi="Times New Roman"/>
      <w:color w:val="auto"/>
    </w:rPr>
  </w:style>
  <w:style w:type="character" w:customStyle="1" w:styleId="style21">
    <w:name w:val="style21"/>
    <w:basedOn w:val="DefaultParagraphFont"/>
    <w:rsid w:val="000D4C75"/>
    <w:rPr>
      <w:sz w:val="20"/>
      <w:szCs w:val="20"/>
    </w:rPr>
  </w:style>
  <w:style w:type="character" w:customStyle="1" w:styleId="EmailStyle401">
    <w:name w:val="EmailStyle401"/>
    <w:basedOn w:val="DefaultParagraphFont"/>
    <w:uiPriority w:val="99"/>
    <w:rsid w:val="00C31F52"/>
    <w:rPr>
      <w:rFonts w:ascii="Arial" w:hAnsi="Arial" w:cs="Arial"/>
      <w:color w:val="000000"/>
      <w:sz w:val="20"/>
    </w:rPr>
  </w:style>
  <w:style w:type="character" w:customStyle="1" w:styleId="EmailStyle411">
    <w:name w:val="EmailStyle411"/>
    <w:basedOn w:val="DefaultParagraphFont"/>
    <w:semiHidden/>
    <w:rsid w:val="0099657D"/>
    <w:rPr>
      <w:rFonts w:ascii="Arial" w:hAnsi="Arial" w:cs="Arial"/>
      <w:color w:val="003300"/>
      <w:sz w:val="20"/>
    </w:rPr>
  </w:style>
  <w:style w:type="paragraph" w:customStyle="1" w:styleId="Pa3">
    <w:name w:val="Pa3"/>
    <w:basedOn w:val="Normal"/>
    <w:next w:val="Normal"/>
    <w:uiPriority w:val="99"/>
    <w:rsid w:val="00072E34"/>
    <w:pPr>
      <w:autoSpaceDE w:val="0"/>
      <w:autoSpaceDN w:val="0"/>
      <w:adjustRightInd w:val="0"/>
      <w:spacing w:before="60" w:after="120" w:line="221" w:lineRule="atLeast"/>
    </w:pPr>
    <w:rPr>
      <w:rFonts w:ascii="WOHVGJ+Minion-Regular" w:hAnsi="WOHVGJ+Minion-Regular"/>
      <w:color w:val="auto"/>
    </w:rPr>
  </w:style>
  <w:style w:type="character" w:customStyle="1" w:styleId="EmailStyle431">
    <w:name w:val="EmailStyle431"/>
    <w:basedOn w:val="DefaultParagraphFont"/>
    <w:semiHidden/>
    <w:rsid w:val="00797BA6"/>
    <w:rPr>
      <w:rFonts w:ascii="Arial" w:hAnsi="Arial" w:cs="Arial"/>
      <w:color w:val="003300"/>
      <w:sz w:val="20"/>
    </w:rPr>
  </w:style>
  <w:style w:type="character" w:customStyle="1" w:styleId="FootnoteTextChar">
    <w:name w:val="Footnote Text Char"/>
    <w:aliases w:val="ALTS FOOTNOTE Char,fn Char,Footnote Text Char2 Char,Footnote Text Char5 Char Char,Footnote Text Char3 Char1 Char2 Char,Footnote Text Char2 Char1 Char1 Char Char,Footnote Text Char3 Char1 Char2 Char Char Char,f Char"/>
    <w:basedOn w:val="DefaultParagraphFont"/>
    <w:link w:val="FootnoteText"/>
    <w:rsid w:val="007D0B0B"/>
    <w:rPr>
      <w:rFonts w:ascii="System" w:hAnsi="System"/>
      <w:color w:val="000000"/>
      <w:u w:color="000000"/>
    </w:rPr>
  </w:style>
  <w:style w:type="paragraph" w:styleId="ListNumber">
    <w:name w:val="List Number"/>
    <w:basedOn w:val="Normal"/>
    <w:uiPriority w:val="99"/>
    <w:rsid w:val="00C2237C"/>
    <w:pPr>
      <w:numPr>
        <w:numId w:val="3"/>
      </w:numPr>
      <w:spacing w:before="80" w:after="80"/>
    </w:pPr>
    <w:rPr>
      <w:rFonts w:ascii="Times New Roman" w:hAnsi="Times New Roman"/>
      <w:color w:val="auto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51B82"/>
    <w:rPr>
      <w:rFonts w:ascii="System" w:eastAsia="Arial Unicode MS" w:hAnsi="System"/>
      <w:b/>
      <w:bCs/>
      <w:color w:val="000000"/>
      <w:sz w:val="24"/>
      <w:szCs w:val="24"/>
      <w:u w:color="000000"/>
    </w:rPr>
  </w:style>
  <w:style w:type="numbering" w:customStyle="1" w:styleId="Style2">
    <w:name w:val="Style2"/>
    <w:uiPriority w:val="99"/>
    <w:rsid w:val="007816EC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rsid w:val="004D6C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C67"/>
    <w:rPr>
      <w:rFonts w:ascii="System" w:hAnsi="System"/>
      <w:color w:val="000000"/>
      <w:sz w:val="24"/>
      <w:szCs w:val="24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5F1BE7"/>
    <w:rPr>
      <w:sz w:val="24"/>
      <w:u w:color="000000"/>
    </w:rPr>
  </w:style>
  <w:style w:type="table" w:styleId="LightGrid-Accent3">
    <w:name w:val="Light Grid Accent 3"/>
    <w:basedOn w:val="TableNormal"/>
    <w:uiPriority w:val="62"/>
    <w:rsid w:val="00DC0D6F"/>
    <w:rPr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Table3">
    <w:name w:val="List Table 3"/>
    <w:basedOn w:val="TableNormal"/>
    <w:uiPriority w:val="48"/>
    <w:rsid w:val="00DC0D6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760949"/>
    <w:rPr>
      <w:rFonts w:ascii="System" w:hAnsi="System"/>
      <w:color w:val="000000"/>
      <w:sz w:val="24"/>
      <w:szCs w:val="24"/>
      <w:u w:color="000000"/>
    </w:rPr>
  </w:style>
  <w:style w:type="paragraph" w:styleId="List">
    <w:name w:val="List"/>
    <w:basedOn w:val="Normal"/>
    <w:semiHidden/>
    <w:unhideWhenUsed/>
    <w:rsid w:val="009F281C"/>
    <w:pPr>
      <w:ind w:left="360" w:hanging="36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FB7961"/>
    <w:rPr>
      <w:rFonts w:eastAsia="Calibri"/>
      <w:sz w:val="24"/>
      <w:szCs w:val="24"/>
      <w:u w:color="000000"/>
    </w:rPr>
  </w:style>
  <w:style w:type="character" w:customStyle="1" w:styleId="apple-converted-space">
    <w:name w:val="apple-converted-space"/>
    <w:basedOn w:val="DefaultParagraphFont"/>
    <w:rsid w:val="00385718"/>
  </w:style>
  <w:style w:type="paragraph" w:customStyle="1" w:styleId="Default">
    <w:name w:val="Default"/>
    <w:rsid w:val="0037574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375743"/>
    <w:rPr>
      <w:rFonts w:ascii="Calibri" w:eastAsia="Calibri" w:hAnsi="Calibri"/>
      <w:color w:val="auto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75743"/>
    <w:rPr>
      <w:rFonts w:ascii="Calibri" w:eastAsia="Calibri" w:hAnsi="Calibri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558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70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63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44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hymans\Local%20Settings\Temporary%20Internet%20Files\Content.Outlook\FDNC9RU5\PA%20Report%20July%202009_draft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7A6CA-8EA0-CD45-BF5D-0AF1619E2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Settings\lhymans\Local Settings\Temporary Internet Files\Content.Outlook\FDNC9RU5\PA Report July 2009_draft3.dot</Template>
  <TotalTime>50</TotalTime>
  <Pages>3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Pooling Administrator Report to the NANC</vt:lpstr>
    </vt:vector>
  </TitlesOfParts>
  <Manager/>
  <Company>Pooling Administrator</Company>
  <LinksUpToDate>false</LinksUpToDate>
  <CharactersWithSpaces>4278</CharactersWithSpaces>
  <SharedDoc>false</SharedDoc>
  <HyperlinkBase/>
  <HLinks>
    <vt:vector size="24" baseType="variant">
      <vt:variant>
        <vt:i4>7209047</vt:i4>
      </vt:variant>
      <vt:variant>
        <vt:i4>9</vt:i4>
      </vt:variant>
      <vt:variant>
        <vt:i4>0</vt:i4>
      </vt:variant>
      <vt:variant>
        <vt:i4>5</vt:i4>
      </vt:variant>
      <vt:variant>
        <vt:lpwstr>http://www.nationalpooling.com/reports/fcc/fcc_reports/Rate_Area_Inventory_Pool_Status/2009_0213_4.6.2.2FinalFeb2009.xls</vt:lpwstr>
      </vt:variant>
      <vt:variant>
        <vt:lpwstr/>
      </vt:variant>
      <vt:variant>
        <vt:i4>8192027</vt:i4>
      </vt:variant>
      <vt:variant>
        <vt:i4>6</vt:i4>
      </vt:variant>
      <vt:variant>
        <vt:i4>0</vt:i4>
      </vt:variant>
      <vt:variant>
        <vt:i4>5</vt:i4>
      </vt:variant>
      <vt:variant>
        <vt:lpwstr>http://www.nationalpooling.com/reports/fcc/fcc_reports/Thousand-Block/FCC05-09DATA06-15-09RPTFINAL.pdf</vt:lpwstr>
      </vt:variant>
      <vt:variant>
        <vt:lpwstr/>
      </vt:variant>
      <vt:variant>
        <vt:i4>5767204</vt:i4>
      </vt:variant>
      <vt:variant>
        <vt:i4>3</vt:i4>
      </vt:variant>
      <vt:variant>
        <vt:i4>0</vt:i4>
      </vt:variant>
      <vt:variant>
        <vt:i4>5</vt:i4>
      </vt:variant>
      <vt:variant>
        <vt:lpwstr>http://www.nationalpooling.com/reports/fcc/fcc_reports/System/2009_0612_May2009SystemPerformanceReport.pdf</vt:lpwstr>
      </vt:variant>
      <vt:variant>
        <vt:lpwstr/>
      </vt:variant>
      <vt:variant>
        <vt:i4>7995405</vt:i4>
      </vt:variant>
      <vt:variant>
        <vt:i4>0</vt:i4>
      </vt:variant>
      <vt:variant>
        <vt:i4>0</vt:i4>
      </vt:variant>
      <vt:variant>
        <vt:i4>5</vt:i4>
      </vt:variant>
      <vt:variant>
        <vt:lpwstr>http://www.nationalpooling.com/reports/fcc/fcc_reports/Staffing/2009_0501_Apr09_staffing_report.pdf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Pooling Administrator Report to the NANC</dc:title>
  <dc:subject/>
  <dc:creator>Pooling Administrator</dc:creator>
  <cp:keywords/>
  <dc:description/>
  <cp:lastModifiedBy>Florence Weber</cp:lastModifiedBy>
  <cp:revision>14</cp:revision>
  <cp:lastPrinted>2018-03-09T23:19:00Z</cp:lastPrinted>
  <dcterms:created xsi:type="dcterms:W3CDTF">2020-08-26T14:03:00Z</dcterms:created>
  <dcterms:modified xsi:type="dcterms:W3CDTF">2020-09-17T16:58:00Z</dcterms:modified>
  <cp:category/>
</cp:coreProperties>
</file>